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7D4" w:rsidRPr="00DC25CA" w:rsidRDefault="00D927D4" w:rsidP="001072F4">
      <w:pPr>
        <w:pStyle w:val="Title"/>
      </w:pPr>
      <w:bookmarkStart w:id="0" w:name="_GoBack"/>
      <w:bookmarkEnd w:id="0"/>
      <w:r w:rsidRPr="009E6715">
        <w:t>Meeting Summary</w:t>
      </w:r>
      <w:r w:rsidRPr="00950181">
        <w:rPr>
          <w:b/>
        </w:rPr>
        <w:br/>
      </w:r>
      <w:r w:rsidR="00194761">
        <w:rPr>
          <w:b/>
        </w:rPr>
        <w:t>TEMPERATURE</w:t>
      </w:r>
      <w:r w:rsidRPr="001072F4">
        <w:rPr>
          <w:b/>
        </w:rPr>
        <w:t xml:space="preserve"> WORKGROUP</w:t>
      </w:r>
    </w:p>
    <w:p w:rsidR="00D927D4" w:rsidRDefault="00D927D4" w:rsidP="001072F4">
      <w:pPr>
        <w:pStyle w:val="Title"/>
        <w:rPr>
          <w:sz w:val="22"/>
          <w:szCs w:val="22"/>
        </w:rPr>
      </w:pPr>
      <w:r>
        <w:rPr>
          <w:sz w:val="22"/>
          <w:szCs w:val="22"/>
        </w:rPr>
        <w:t>TRRP Office,</w:t>
      </w:r>
      <w:r w:rsidRPr="001072F4">
        <w:rPr>
          <w:sz w:val="22"/>
          <w:szCs w:val="22"/>
        </w:rPr>
        <w:t xml:space="preserve"> Weaverville, CA</w:t>
      </w:r>
      <w:r w:rsidR="00134B06">
        <w:rPr>
          <w:sz w:val="22"/>
          <w:szCs w:val="22"/>
        </w:rPr>
        <w:t xml:space="preserve"> / Teleconference</w:t>
      </w:r>
      <w:r w:rsidRPr="001072F4">
        <w:rPr>
          <w:sz w:val="22"/>
          <w:szCs w:val="22"/>
        </w:rPr>
        <w:t xml:space="preserve"> </w:t>
      </w:r>
    </w:p>
    <w:p w:rsidR="00D927D4" w:rsidRPr="001072F4" w:rsidRDefault="00134B06" w:rsidP="001072F4">
      <w:pPr>
        <w:pStyle w:val="Title"/>
        <w:rPr>
          <w:sz w:val="22"/>
          <w:szCs w:val="22"/>
        </w:rPr>
      </w:pPr>
      <w:r>
        <w:rPr>
          <w:sz w:val="22"/>
          <w:szCs w:val="22"/>
        </w:rPr>
        <w:t>June 15, 2012</w:t>
      </w:r>
    </w:p>
    <w:p w:rsidR="00D927D4" w:rsidRDefault="00134B06" w:rsidP="004B4424">
      <w:pPr>
        <w:pStyle w:val="Heading1"/>
      </w:pPr>
      <w:r>
        <w:t>Friday</w:t>
      </w:r>
      <w:r w:rsidR="00194761">
        <w:t>,</w:t>
      </w:r>
      <w:r w:rsidR="00D927D4" w:rsidRPr="00E6349D">
        <w:t xml:space="preserve"> </w:t>
      </w:r>
      <w:r>
        <w:t xml:space="preserve">June 15, </w:t>
      </w:r>
      <w:r w:rsidR="00D927D4" w:rsidRPr="00E6349D">
        <w:t>201</w:t>
      </w:r>
      <w:r w:rsidR="00D927D4">
        <w:t>2, 9:00 AM</w:t>
      </w:r>
    </w:p>
    <w:p w:rsidR="00D927D4" w:rsidRPr="00BF23A8" w:rsidRDefault="00D927D4" w:rsidP="00687E68">
      <w:pPr>
        <w:pStyle w:val="Heading3"/>
      </w:pPr>
      <w:r w:rsidRPr="00BF23A8">
        <w:t>Participants</w:t>
      </w:r>
    </w:p>
    <w:p w:rsidR="00D927D4" w:rsidRDefault="00D927D4" w:rsidP="00194761">
      <w:r>
        <w:t xml:space="preserve">Core members: </w:t>
      </w:r>
      <w:r w:rsidR="00194761">
        <w:t>Rod Wittler (</w:t>
      </w:r>
      <w:r w:rsidR="00F322E1">
        <w:t xml:space="preserve">coordinator, </w:t>
      </w:r>
      <w:r w:rsidR="00194761">
        <w:t xml:space="preserve">TRRP); </w:t>
      </w:r>
      <w:r w:rsidR="00F322E1" w:rsidRPr="009528A9">
        <w:t>Tim Hayden (Yurok Tribe)</w:t>
      </w:r>
      <w:r w:rsidR="009A1057" w:rsidRPr="009528A9">
        <w:t>;</w:t>
      </w:r>
      <w:r w:rsidR="009A1057">
        <w:t xml:space="preserve"> </w:t>
      </w:r>
      <w:r w:rsidR="009528A9">
        <w:t>Sean</w:t>
      </w:r>
      <w:r w:rsidR="009A1057">
        <w:t xml:space="preserve"> </w:t>
      </w:r>
      <w:r w:rsidR="009528A9">
        <w:t xml:space="preserve">Ledwin </w:t>
      </w:r>
      <w:r w:rsidR="00F322E1" w:rsidRPr="009A1057">
        <w:t>(Hoopa Valley Tribe)</w:t>
      </w:r>
      <w:r w:rsidR="009A1057">
        <w:t>, Seth Naman (NMFS).</w:t>
      </w:r>
    </w:p>
    <w:p w:rsidR="00134B06" w:rsidRDefault="00F322E1" w:rsidP="00194761">
      <w:proofErr w:type="gramStart"/>
      <w:r>
        <w:t>Other  members</w:t>
      </w:r>
      <w:proofErr w:type="gramEnd"/>
      <w:r>
        <w:t>: Bill Brock (USFS);</w:t>
      </w:r>
      <w:r w:rsidR="003D4A12">
        <w:t xml:space="preserve"> Ernie Clarke </w:t>
      </w:r>
      <w:r w:rsidR="00E72A12">
        <w:t xml:space="preserve">and </w:t>
      </w:r>
      <w:r w:rsidR="00E72A12" w:rsidRPr="00F57F6C">
        <w:t xml:space="preserve">Robin Schrock </w:t>
      </w:r>
      <w:r w:rsidRPr="00F57F6C">
        <w:t xml:space="preserve">(TRRP); </w:t>
      </w:r>
      <w:r w:rsidR="00F57F6C">
        <w:t>Paul Zedonis (BOR</w:t>
      </w:r>
      <w:r w:rsidR="009A1057">
        <w:t>).</w:t>
      </w:r>
    </w:p>
    <w:p w:rsidR="00F322E1" w:rsidRDefault="00134B06" w:rsidP="00194761">
      <w:r>
        <w:t>Other par</w:t>
      </w:r>
      <w:r w:rsidR="0049528A">
        <w:t xml:space="preserve">ticipants: </w:t>
      </w:r>
      <w:proofErr w:type="spellStart"/>
      <w:r>
        <w:t>Merlynn</w:t>
      </w:r>
      <w:proofErr w:type="spellEnd"/>
      <w:r>
        <w:t xml:space="preserve"> Bender (Reclamation TSC)</w:t>
      </w:r>
      <w:r w:rsidR="00F57F6C">
        <w:t xml:space="preserve">, </w:t>
      </w:r>
      <w:r w:rsidR="009A1057">
        <w:t xml:space="preserve">Blair </w:t>
      </w:r>
      <w:proofErr w:type="spellStart"/>
      <w:r w:rsidR="009A1057">
        <w:t>Greimann</w:t>
      </w:r>
      <w:proofErr w:type="spellEnd"/>
      <w:r w:rsidR="009A1057">
        <w:t xml:space="preserve"> (TSC), </w:t>
      </w:r>
      <w:r w:rsidR="009528A9" w:rsidRPr="009528A9">
        <w:t>Jeann</w:t>
      </w:r>
      <w:r w:rsidR="002172D8" w:rsidRPr="009528A9">
        <w:t xml:space="preserve">e </w:t>
      </w:r>
      <w:proofErr w:type="spellStart"/>
      <w:r w:rsidR="009528A9" w:rsidRPr="009528A9">
        <w:t>McC</w:t>
      </w:r>
      <w:r w:rsidR="00F57F6C" w:rsidRPr="009528A9">
        <w:t>loy</w:t>
      </w:r>
      <w:proofErr w:type="spellEnd"/>
      <w:r w:rsidR="00F57F6C" w:rsidRPr="009528A9">
        <w:t xml:space="preserve"> </w:t>
      </w:r>
      <w:r w:rsidR="00F57F6C">
        <w:t>(interested student</w:t>
      </w:r>
      <w:r w:rsidR="002172D8">
        <w:t xml:space="preserve"> from Shasta College).</w:t>
      </w:r>
    </w:p>
    <w:p w:rsidR="00D927D4" w:rsidRDefault="003D4A12" w:rsidP="008E048E">
      <w:r>
        <w:t>Note taker: Jeff Hayes</w:t>
      </w:r>
      <w:r w:rsidR="009A1057">
        <w:t xml:space="preserve"> (TRRP).</w:t>
      </w:r>
      <w:r w:rsidR="00F322E1">
        <w:t xml:space="preserve"> </w:t>
      </w:r>
    </w:p>
    <w:p w:rsidR="00D927D4" w:rsidRDefault="00D927D4" w:rsidP="004B4424">
      <w:pPr>
        <w:pStyle w:val="Heading1"/>
      </w:pPr>
      <w:r>
        <w:t>Agenda Items</w:t>
      </w:r>
    </w:p>
    <w:p w:rsidR="00D927D4" w:rsidRDefault="00953073" w:rsidP="00953073">
      <w:pPr>
        <w:pStyle w:val="item"/>
      </w:pPr>
      <w:r>
        <w:t>Introductions/Agenda Review</w:t>
      </w:r>
    </w:p>
    <w:p w:rsidR="00953073" w:rsidRDefault="00134B06" w:rsidP="00953073">
      <w:pPr>
        <w:pStyle w:val="item"/>
      </w:pPr>
      <w:r>
        <w:t>Cold water pool sensitivity analysis</w:t>
      </w:r>
    </w:p>
    <w:p w:rsidR="003F1AB4" w:rsidRPr="003F1AB4" w:rsidRDefault="003F1AB4" w:rsidP="0046253D">
      <w:r w:rsidRPr="003F1AB4">
        <w:t>Ernie</w:t>
      </w:r>
      <w:r w:rsidR="0046253D">
        <w:t xml:space="preserve"> </w:t>
      </w:r>
      <w:r w:rsidR="00865A87">
        <w:t>Clarke provided a “</w:t>
      </w:r>
      <w:r w:rsidRPr="003F1AB4">
        <w:t>recap</w:t>
      </w:r>
      <w:r w:rsidR="00865A87">
        <w:t>”</w:t>
      </w:r>
      <w:r w:rsidR="004520D0">
        <w:t xml:space="preserve"> of the cold water pool sensitivity analysis</w:t>
      </w:r>
      <w:r w:rsidRPr="003F1AB4">
        <w:t xml:space="preserve"> from </w:t>
      </w:r>
      <w:r w:rsidR="00865A87">
        <w:t>Integrated Assessment Plan (</w:t>
      </w:r>
      <w:r w:rsidRPr="003F1AB4">
        <w:t>IAP</w:t>
      </w:r>
      <w:r w:rsidR="00865A87">
        <w:t>)</w:t>
      </w:r>
      <w:r w:rsidRPr="003F1AB4">
        <w:t xml:space="preserve"> through May 2012.</w:t>
      </w:r>
    </w:p>
    <w:p w:rsidR="003F1AB4" w:rsidRPr="003F1AB4" w:rsidRDefault="003F1AB4" w:rsidP="003F1AB4">
      <w:pPr>
        <w:tabs>
          <w:tab w:val="left" w:pos="360"/>
        </w:tabs>
        <w:rPr>
          <w:u w:val="single"/>
        </w:rPr>
      </w:pPr>
      <w:r w:rsidRPr="003F1AB4">
        <w:tab/>
      </w:r>
      <w:r w:rsidRPr="003F1AB4">
        <w:rPr>
          <w:u w:val="single"/>
        </w:rPr>
        <w:t>Integrated Assessment Plan (September 2009)</w:t>
      </w:r>
    </w:p>
    <w:p w:rsidR="003F1AB4" w:rsidRPr="003F1AB4" w:rsidRDefault="003F1AB4" w:rsidP="003F1AB4">
      <w:pPr>
        <w:ind w:left="720"/>
      </w:pPr>
      <w:r w:rsidRPr="003F1AB4">
        <w:t>Cold water pool analysis or management comes up several times in the IAP: (1) twice in the priority issues to address; (2) in the critical cross-system linkages that need to be understood to conduct AEAM and (3) as a policy issue to be resolved (management aspect).</w:t>
      </w:r>
      <w:r w:rsidR="00F57F6C">
        <w:t xml:space="preserve"> </w:t>
      </w:r>
    </w:p>
    <w:p w:rsidR="003F1AB4" w:rsidRPr="003F1AB4" w:rsidRDefault="003F1AB4" w:rsidP="003F1AB4">
      <w:pPr>
        <w:ind w:firstLine="360"/>
        <w:rPr>
          <w:u w:val="single"/>
        </w:rPr>
      </w:pPr>
      <w:r w:rsidRPr="003F1AB4">
        <w:rPr>
          <w:u w:val="single"/>
        </w:rPr>
        <w:t>Summer 2010</w:t>
      </w:r>
    </w:p>
    <w:p w:rsidR="003F1AB4" w:rsidRPr="003F1AB4" w:rsidRDefault="003F1AB4" w:rsidP="003F1AB4">
      <w:pPr>
        <w:ind w:left="720"/>
      </w:pPr>
      <w:r w:rsidRPr="003F1AB4">
        <w:t>Cold-water pool sensitivity analysis</w:t>
      </w:r>
      <w:r w:rsidR="00865A87">
        <w:t xml:space="preserve"> was</w:t>
      </w:r>
      <w:r w:rsidRPr="003F1AB4">
        <w:t xml:space="preserve"> discussed at workgroup meeting in Redding. </w:t>
      </w:r>
      <w:r w:rsidR="00865A87">
        <w:t xml:space="preserve"> </w:t>
      </w:r>
      <w:r w:rsidRPr="003F1AB4">
        <w:t>A scope/schedule for the analysis was to be developed by August 2010.</w:t>
      </w:r>
    </w:p>
    <w:p w:rsidR="003F1AB4" w:rsidRPr="003F1AB4" w:rsidRDefault="003F1AB4" w:rsidP="003F1AB4">
      <w:pPr>
        <w:ind w:firstLine="360"/>
        <w:rPr>
          <w:u w:val="single"/>
        </w:rPr>
      </w:pPr>
      <w:r w:rsidRPr="003F1AB4">
        <w:rPr>
          <w:u w:val="single"/>
        </w:rPr>
        <w:t>Spring 2011</w:t>
      </w:r>
    </w:p>
    <w:p w:rsidR="003F1AB4" w:rsidRPr="003F1AB4" w:rsidRDefault="003F1AB4" w:rsidP="003F1AB4">
      <w:pPr>
        <w:ind w:left="720"/>
      </w:pPr>
      <w:r w:rsidRPr="003F1AB4">
        <w:t>Cold Water Pool Volume Analysis</w:t>
      </w:r>
      <w:r w:rsidR="00865A87">
        <w:t xml:space="preserve"> is</w:t>
      </w:r>
      <w:r w:rsidRPr="003F1AB4">
        <w:t xml:space="preserve"> included in the FY12 workplan. </w:t>
      </w:r>
      <w:r w:rsidR="00865A87">
        <w:t xml:space="preserve"> </w:t>
      </w:r>
      <w:r w:rsidRPr="003F1AB4">
        <w:t>The summary acknowledged that a more refined scope is needed to complete the analysis</w:t>
      </w:r>
      <w:r w:rsidR="0049528A">
        <w:t>.</w:t>
      </w:r>
    </w:p>
    <w:p w:rsidR="003F1AB4" w:rsidRPr="003F1AB4" w:rsidRDefault="003F1AB4" w:rsidP="003F1AB4">
      <w:pPr>
        <w:tabs>
          <w:tab w:val="left" w:pos="360"/>
        </w:tabs>
        <w:rPr>
          <w:u w:val="single"/>
        </w:rPr>
      </w:pPr>
      <w:r w:rsidRPr="003F1AB4">
        <w:tab/>
      </w:r>
      <w:r w:rsidRPr="003F1AB4">
        <w:rPr>
          <w:u w:val="single"/>
        </w:rPr>
        <w:t>March 2012</w:t>
      </w:r>
    </w:p>
    <w:p w:rsidR="003F1AB4" w:rsidRPr="003F1AB4" w:rsidRDefault="003F1AB4" w:rsidP="003F1AB4">
      <w:pPr>
        <w:tabs>
          <w:tab w:val="left" w:pos="360"/>
        </w:tabs>
        <w:ind w:left="720"/>
      </w:pPr>
      <w:r w:rsidRPr="003F1AB4">
        <w:t>TMC members were concerned about lack of progress on the analysis.</w:t>
      </w:r>
    </w:p>
    <w:p w:rsidR="003F1AB4" w:rsidRPr="003F1AB4" w:rsidRDefault="003F1AB4" w:rsidP="003F1AB4">
      <w:pPr>
        <w:tabs>
          <w:tab w:val="left" w:pos="360"/>
        </w:tabs>
        <w:rPr>
          <w:u w:val="single"/>
        </w:rPr>
      </w:pPr>
      <w:r w:rsidRPr="003F1AB4">
        <w:tab/>
      </w:r>
      <w:r w:rsidRPr="003F1AB4">
        <w:rPr>
          <w:u w:val="single"/>
        </w:rPr>
        <w:t>April 2012</w:t>
      </w:r>
    </w:p>
    <w:p w:rsidR="003F1AB4" w:rsidRPr="003F1AB4" w:rsidRDefault="003F1AB4" w:rsidP="003F1AB4">
      <w:pPr>
        <w:tabs>
          <w:tab w:val="left" w:pos="360"/>
        </w:tabs>
        <w:ind w:left="720"/>
      </w:pPr>
      <w:r w:rsidRPr="003F1AB4">
        <w:t xml:space="preserve">Begin to work with </w:t>
      </w:r>
      <w:proofErr w:type="spellStart"/>
      <w:r w:rsidRPr="003F1AB4">
        <w:t>Merlynn</w:t>
      </w:r>
      <w:proofErr w:type="spellEnd"/>
      <w:r w:rsidRPr="003F1AB4">
        <w:t xml:space="preserve"> Bender, Blair </w:t>
      </w:r>
      <w:proofErr w:type="spellStart"/>
      <w:r w:rsidRPr="003F1AB4">
        <w:t>Greimann</w:t>
      </w:r>
      <w:proofErr w:type="spellEnd"/>
      <w:r w:rsidRPr="003F1AB4">
        <w:t>, and Nancy Parker of Reclamation’s Technical Services Center on a scope.</w:t>
      </w:r>
    </w:p>
    <w:p w:rsidR="004520D0" w:rsidRDefault="003F1AB4" w:rsidP="003F1AB4">
      <w:pPr>
        <w:tabs>
          <w:tab w:val="left" w:pos="360"/>
        </w:tabs>
      </w:pPr>
      <w:r w:rsidRPr="003F1AB4">
        <w:tab/>
      </w:r>
    </w:p>
    <w:p w:rsidR="003F1AB4" w:rsidRPr="003F1AB4" w:rsidRDefault="003F1AB4" w:rsidP="003F1AB4">
      <w:pPr>
        <w:tabs>
          <w:tab w:val="left" w:pos="360"/>
        </w:tabs>
        <w:rPr>
          <w:u w:val="single"/>
        </w:rPr>
      </w:pPr>
      <w:r w:rsidRPr="003F1AB4">
        <w:rPr>
          <w:u w:val="single"/>
        </w:rPr>
        <w:lastRenderedPageBreak/>
        <w:t>May 2012</w:t>
      </w:r>
    </w:p>
    <w:p w:rsidR="009A1057" w:rsidRDefault="003F1AB4" w:rsidP="007B7720">
      <w:pPr>
        <w:tabs>
          <w:tab w:val="left" w:pos="360"/>
        </w:tabs>
      </w:pPr>
      <w:r w:rsidRPr="003F1AB4">
        <w:tab/>
      </w:r>
      <w:r w:rsidRPr="003F1AB4">
        <w:tab/>
      </w:r>
      <w:proofErr w:type="gramStart"/>
      <w:r w:rsidRPr="003F1AB4">
        <w:t>H</w:t>
      </w:r>
      <w:r w:rsidR="00865A87">
        <w:t xml:space="preserve">eld </w:t>
      </w:r>
      <w:r w:rsidRPr="003F1AB4">
        <w:t>a discussion with Zedonis, Wittler, Bender and Deas to refine scope.</w:t>
      </w:r>
      <w:proofErr w:type="gramEnd"/>
    </w:p>
    <w:p w:rsidR="00865A87" w:rsidRDefault="00865A87" w:rsidP="00A36DAB">
      <w:pPr>
        <w:pStyle w:val="Heading3"/>
      </w:pPr>
      <w:proofErr w:type="spellStart"/>
      <w:r>
        <w:t>Discusssion</w:t>
      </w:r>
      <w:proofErr w:type="spellEnd"/>
      <w:r>
        <w:t>:</w:t>
      </w:r>
    </w:p>
    <w:p w:rsidR="00300211" w:rsidRDefault="009A1057" w:rsidP="00115858">
      <w:proofErr w:type="spellStart"/>
      <w:r>
        <w:t>Merlynn</w:t>
      </w:r>
      <w:proofErr w:type="spellEnd"/>
      <w:r>
        <w:t xml:space="preserve"> - </w:t>
      </w:r>
      <w:r w:rsidR="00D8364B">
        <w:t>Na</w:t>
      </w:r>
      <w:r>
        <w:t>n</w:t>
      </w:r>
      <w:r w:rsidR="00D8364B">
        <w:t>cy Parker is</w:t>
      </w:r>
      <w:r w:rsidR="00865A87">
        <w:t xml:space="preserve"> an</w:t>
      </w:r>
      <w:r w:rsidR="00D8364B">
        <w:t xml:space="preserve"> operational modeler.</w:t>
      </w:r>
      <w:r w:rsidR="00865A87">
        <w:t xml:space="preserve"> </w:t>
      </w:r>
      <w:r w:rsidR="00D8364B">
        <w:t xml:space="preserve"> Found two runs, </w:t>
      </w:r>
      <w:r>
        <w:t xml:space="preserve">2012-2020 level of land runs. </w:t>
      </w:r>
      <w:r w:rsidR="00865A87">
        <w:t xml:space="preserve"> </w:t>
      </w:r>
      <w:r>
        <w:t>2</w:t>
      </w:r>
      <w:r w:rsidR="00865A87">
        <w:t xml:space="preserve">-4 </w:t>
      </w:r>
      <w:proofErr w:type="spellStart"/>
      <w:r w:rsidR="00D8364B">
        <w:t>yrs</w:t>
      </w:r>
      <w:proofErr w:type="spellEnd"/>
      <w:r w:rsidR="00D8364B">
        <w:t xml:space="preserve"> old. </w:t>
      </w:r>
      <w:r w:rsidR="00865A87">
        <w:t xml:space="preserve"> </w:t>
      </w:r>
      <w:r w:rsidR="00D8364B">
        <w:t>Best thing we have to work with.</w:t>
      </w:r>
    </w:p>
    <w:p w:rsidR="00D8364B" w:rsidRDefault="00D8364B" w:rsidP="00115858">
      <w:r>
        <w:t xml:space="preserve">Rod – Started parametric analysis of reservoirs and downriver temps. </w:t>
      </w:r>
      <w:r w:rsidR="00865A87">
        <w:t xml:space="preserve"> </w:t>
      </w:r>
      <w:r>
        <w:t>Half complete.</w:t>
      </w:r>
      <w:r w:rsidR="00865A87">
        <w:t xml:space="preserve"> </w:t>
      </w:r>
      <w:r>
        <w:t xml:space="preserve"> Need</w:t>
      </w:r>
      <w:r w:rsidR="009A1057">
        <w:t>s</w:t>
      </w:r>
      <w:r>
        <w:t xml:space="preserve"> to be re-for</w:t>
      </w:r>
      <w:r w:rsidR="009A1057">
        <w:t>mulated and completed, and included</w:t>
      </w:r>
      <w:r>
        <w:t xml:space="preserve"> in whatever we do.</w:t>
      </w:r>
    </w:p>
    <w:p w:rsidR="007B7720" w:rsidRDefault="00D8364B" w:rsidP="00115858">
      <w:proofErr w:type="gramStart"/>
      <w:r>
        <w:t>Ernie</w:t>
      </w:r>
      <w:r w:rsidR="001F1FB7">
        <w:t xml:space="preserve"> </w:t>
      </w:r>
      <w:r>
        <w:t>- AFA with TSC – check-ins wit</w:t>
      </w:r>
      <w:r w:rsidR="009A1057">
        <w:t xml:space="preserve">h </w:t>
      </w:r>
      <w:r w:rsidR="007B7720">
        <w:t>temperature</w:t>
      </w:r>
      <w:r w:rsidR="009A1057">
        <w:t xml:space="preserve"> workgroup.</w:t>
      </w:r>
      <w:proofErr w:type="gramEnd"/>
      <w:r w:rsidR="009A1057">
        <w:t xml:space="preserve"> </w:t>
      </w:r>
    </w:p>
    <w:p w:rsidR="00D8364B" w:rsidRDefault="007B7720" w:rsidP="00115858">
      <w:r>
        <w:t>Paul – D</w:t>
      </w:r>
      <w:r w:rsidR="009A1057">
        <w:t>evelopment o</w:t>
      </w:r>
      <w:r w:rsidR="00D8364B">
        <w:t>f assumptions.</w:t>
      </w:r>
    </w:p>
    <w:p w:rsidR="00134B06" w:rsidRPr="0046253D" w:rsidRDefault="00134B06" w:rsidP="00A36DAB">
      <w:pPr>
        <w:pStyle w:val="Heading3"/>
      </w:pPr>
      <w:r w:rsidRPr="0046253D">
        <w:t>Assumptions</w:t>
      </w:r>
      <w:r w:rsidR="0046253D">
        <w:t>:</w:t>
      </w:r>
    </w:p>
    <w:p w:rsidR="00D8364B" w:rsidRDefault="001F1FB7" w:rsidP="00134B06">
      <w:proofErr w:type="gramStart"/>
      <w:r>
        <w:t xml:space="preserve">Paul - </w:t>
      </w:r>
      <w:r w:rsidR="00D8364B">
        <w:t>Big pic</w:t>
      </w:r>
      <w:r>
        <w:t>ture perspective</w:t>
      </w:r>
      <w:r w:rsidR="004520D0">
        <w:t>,</w:t>
      </w:r>
      <w:r>
        <w:t xml:space="preserve"> T</w:t>
      </w:r>
      <w:r w:rsidR="00D8364B">
        <w:t>rinity op</w:t>
      </w:r>
      <w:r>
        <w:t>erations</w:t>
      </w:r>
      <w:r w:rsidR="004520D0">
        <w:t>;</w:t>
      </w:r>
      <w:r>
        <w:t xml:space="preserve"> lots of possibilities</w:t>
      </w:r>
      <w:r w:rsidR="004520D0">
        <w:t xml:space="preserve"> and </w:t>
      </w:r>
      <w:r>
        <w:t>options to include in analysis.</w:t>
      </w:r>
      <w:proofErr w:type="gramEnd"/>
      <w:r>
        <w:t xml:space="preserve"> </w:t>
      </w:r>
      <w:r w:rsidR="00A36DAB">
        <w:t xml:space="preserve"> </w:t>
      </w:r>
      <w:r>
        <w:t>Auxiliary</w:t>
      </w:r>
      <w:r w:rsidR="00D8364B">
        <w:t xml:space="preserve"> vs. power outlet works. </w:t>
      </w:r>
      <w:r w:rsidR="00A36DAB">
        <w:t xml:space="preserve"> </w:t>
      </w:r>
      <w:proofErr w:type="gramStart"/>
      <w:r w:rsidR="00D8364B">
        <w:t>Y</w:t>
      </w:r>
      <w:r>
        <w:t>ea</w:t>
      </w:r>
      <w:r w:rsidR="00D8364B">
        <w:t>rs to choose and why (in analysis).</w:t>
      </w:r>
      <w:proofErr w:type="gramEnd"/>
      <w:r w:rsidR="00D8364B">
        <w:t xml:space="preserve">  </w:t>
      </w:r>
      <w:proofErr w:type="spellStart"/>
      <w:proofErr w:type="gramStart"/>
      <w:r w:rsidR="00D8364B">
        <w:t>Merlynn</w:t>
      </w:r>
      <w:proofErr w:type="spellEnd"/>
      <w:r w:rsidR="00D8364B">
        <w:t xml:space="preserve"> and Blair to share thoughts</w:t>
      </w:r>
      <w:r>
        <w:t>,</w:t>
      </w:r>
      <w:r w:rsidR="00D8364B">
        <w:t xml:space="preserve"> and why</w:t>
      </w:r>
      <w:r>
        <w:t>,</w:t>
      </w:r>
      <w:r w:rsidR="00D8364B">
        <w:t xml:space="preserve"> about options, to spit out results.</w:t>
      </w:r>
      <w:proofErr w:type="gramEnd"/>
      <w:r w:rsidR="00D8364B">
        <w:t xml:space="preserve"> </w:t>
      </w:r>
      <w:r w:rsidR="00A36DAB">
        <w:t xml:space="preserve"> </w:t>
      </w:r>
      <w:proofErr w:type="gramStart"/>
      <w:r w:rsidR="00D8364B">
        <w:t>2 aspects – physics (low pools and choice of outlet works</w:t>
      </w:r>
      <w:r w:rsidR="0046253D">
        <w:t>)</w:t>
      </w:r>
      <w:r w:rsidR="004520D0">
        <w:t xml:space="preserve"> and</w:t>
      </w:r>
      <w:r w:rsidR="00D8364B">
        <w:t xml:space="preserve"> trans-basin transfers, policy aspects – BOR in single and multiple y</w:t>
      </w:r>
      <w:r>
        <w:t>ea</w:t>
      </w:r>
      <w:r w:rsidR="00D8364B">
        <w:t>r op</w:t>
      </w:r>
      <w:r>
        <w:t>eration</w:t>
      </w:r>
      <w:r w:rsidR="00D8364B">
        <w:t>s.</w:t>
      </w:r>
      <w:proofErr w:type="gramEnd"/>
      <w:r w:rsidR="00D8364B">
        <w:t xml:space="preserve">  Assumptions </w:t>
      </w:r>
      <w:r w:rsidR="004520D0">
        <w:t xml:space="preserve">are </w:t>
      </w:r>
      <w:r w:rsidR="00D8364B">
        <w:t>critical.</w:t>
      </w:r>
    </w:p>
    <w:p w:rsidR="00300211" w:rsidRDefault="001F1FB7" w:rsidP="00134B06">
      <w:r>
        <w:t>Blair - Certain reservoir and temperature</w:t>
      </w:r>
      <w:r w:rsidR="00D8364B">
        <w:t xml:space="preserve"> conditions.</w:t>
      </w:r>
      <w:r w:rsidR="00A36DAB">
        <w:t xml:space="preserve"> </w:t>
      </w:r>
      <w:r w:rsidR="00D8364B">
        <w:t xml:space="preserve"> </w:t>
      </w:r>
      <w:proofErr w:type="spellStart"/>
      <w:proofErr w:type="gramStart"/>
      <w:r w:rsidR="00865A87">
        <w:t>C</w:t>
      </w:r>
      <w:r w:rsidR="004520D0">
        <w:t>al</w:t>
      </w:r>
      <w:r w:rsidR="00865A87">
        <w:t>S</w:t>
      </w:r>
      <w:r w:rsidR="004520D0">
        <w:t>im</w:t>
      </w:r>
      <w:proofErr w:type="spellEnd"/>
      <w:r w:rsidR="00865A87">
        <w:t xml:space="preserve"> III</w:t>
      </w:r>
      <w:r w:rsidR="00D8364B">
        <w:t xml:space="preserve"> simulations.</w:t>
      </w:r>
      <w:proofErr w:type="gramEnd"/>
      <w:r w:rsidR="00D8364B">
        <w:t xml:space="preserve"> </w:t>
      </w:r>
      <w:r w:rsidR="00A36DAB">
        <w:t xml:space="preserve"> </w:t>
      </w:r>
      <w:proofErr w:type="gramStart"/>
      <w:r w:rsidR="00D8364B">
        <w:t>Previous studies.</w:t>
      </w:r>
      <w:proofErr w:type="gramEnd"/>
      <w:r w:rsidR="00D8364B">
        <w:t xml:space="preserve"> </w:t>
      </w:r>
    </w:p>
    <w:p w:rsidR="00D8364B" w:rsidRDefault="001F1FB7" w:rsidP="00134B06">
      <w:r>
        <w:t xml:space="preserve">Paul - Impose use of auxiliary outlet works or not? </w:t>
      </w:r>
      <w:r w:rsidR="00A36DAB">
        <w:t xml:space="preserve"> </w:t>
      </w:r>
      <w:r>
        <w:t>Regulate temperature</w:t>
      </w:r>
      <w:r w:rsidR="00D8364B">
        <w:t xml:space="preserve"> out of Lewiston at 50 degrees?</w:t>
      </w:r>
      <w:r>
        <w:t xml:space="preserve"> </w:t>
      </w:r>
      <w:r w:rsidR="00A36DAB">
        <w:t xml:space="preserve"> </w:t>
      </w:r>
      <w:r w:rsidR="00D8364B">
        <w:t xml:space="preserve">Assumptions will drive analysis. </w:t>
      </w:r>
      <w:proofErr w:type="gramStart"/>
      <w:r w:rsidR="00D8364B">
        <w:t>Mike</w:t>
      </w:r>
      <w:r>
        <w:t xml:space="preserve"> Deas analysis (1998).</w:t>
      </w:r>
      <w:proofErr w:type="gramEnd"/>
      <w:r>
        <w:t xml:space="preserve"> </w:t>
      </w:r>
      <w:r w:rsidR="00A36DAB">
        <w:t xml:space="preserve"> </w:t>
      </w:r>
      <w:r>
        <w:t>Good job-</w:t>
      </w:r>
      <w:r w:rsidR="00D8364B">
        <w:t xml:space="preserve"> </w:t>
      </w:r>
      <w:r>
        <w:t xml:space="preserve">included </w:t>
      </w:r>
      <w:r w:rsidR="00D8364B">
        <w:t>10 assumptions.</w:t>
      </w:r>
    </w:p>
    <w:p w:rsidR="00D8364B" w:rsidRDefault="001F1FB7" w:rsidP="00134B06">
      <w:r>
        <w:t>Ernie – D</w:t>
      </w:r>
      <w:r w:rsidR="00D8364B">
        <w:t xml:space="preserve">evelop foundation for analysis. </w:t>
      </w:r>
      <w:proofErr w:type="gramStart"/>
      <w:r w:rsidR="00D8364B">
        <w:t>Stakeholder comfort about minimum cold water pool.</w:t>
      </w:r>
      <w:proofErr w:type="gramEnd"/>
    </w:p>
    <w:p w:rsidR="00D548A5" w:rsidRDefault="00D548A5" w:rsidP="00134B06">
      <w:proofErr w:type="spellStart"/>
      <w:proofErr w:type="gramStart"/>
      <w:r>
        <w:t>Merlynn</w:t>
      </w:r>
      <w:proofErr w:type="spellEnd"/>
      <w:r w:rsidR="001728C8">
        <w:t xml:space="preserve"> </w:t>
      </w:r>
      <w:r w:rsidR="001F1FB7">
        <w:t>- Cursory analysis.</w:t>
      </w:r>
      <w:proofErr w:type="gramEnd"/>
      <w:r w:rsidR="001F1FB7">
        <w:t xml:space="preserve"> </w:t>
      </w:r>
      <w:r w:rsidR="00A36DAB">
        <w:t xml:space="preserve"> </w:t>
      </w:r>
      <w:r w:rsidR="0078237C">
        <w:t>Obtain</w:t>
      </w:r>
      <w:r w:rsidR="001F1FB7">
        <w:t xml:space="preserve"> information f</w:t>
      </w:r>
      <w:r>
        <w:t>rom what has been done before.</w:t>
      </w:r>
      <w:r w:rsidR="00A36DAB">
        <w:t xml:space="preserve"> </w:t>
      </w:r>
      <w:r>
        <w:t xml:space="preserve"> Nancy’s stuff</w:t>
      </w:r>
      <w:r w:rsidR="001F1FB7">
        <w:t xml:space="preserve"> is about 3 years old.</w:t>
      </w:r>
      <w:r w:rsidR="00A36DAB">
        <w:t xml:space="preserve"> </w:t>
      </w:r>
      <w:r w:rsidR="001F1FB7">
        <w:t xml:space="preserve"> Historically significantly different from what’s happening now?</w:t>
      </w:r>
      <w:r>
        <w:t xml:space="preserve"> </w:t>
      </w:r>
      <w:r w:rsidR="00A36DAB">
        <w:t xml:space="preserve"> </w:t>
      </w:r>
      <w:r>
        <w:t>Nancy’s stuff matches up with Rod</w:t>
      </w:r>
      <w:r w:rsidR="001F1FB7">
        <w:t>’</w:t>
      </w:r>
      <w:r>
        <w:t>s stuff as a run.</w:t>
      </w:r>
      <w:r w:rsidR="00A36DAB">
        <w:t xml:space="preserve"> </w:t>
      </w:r>
      <w:r w:rsidR="001F1FB7">
        <w:t xml:space="preserve"> </w:t>
      </w:r>
      <w:r>
        <w:t>A few recommendations: may need to crank up Deas</w:t>
      </w:r>
      <w:r w:rsidR="001F1FB7">
        <w:t xml:space="preserve"> (1998)</w:t>
      </w:r>
      <w:r>
        <w:t xml:space="preserve"> temp</w:t>
      </w:r>
      <w:r w:rsidR="001F1FB7">
        <w:t>erature</w:t>
      </w:r>
      <w:r>
        <w:t xml:space="preserve"> simulation model. </w:t>
      </w:r>
      <w:r w:rsidR="00A36DAB">
        <w:t xml:space="preserve"> </w:t>
      </w:r>
      <w:r w:rsidR="001F1FB7">
        <w:t>This is d</w:t>
      </w:r>
      <w:r>
        <w:t>iff</w:t>
      </w:r>
      <w:r w:rsidR="001F1FB7">
        <w:t>icult</w:t>
      </w:r>
      <w:r>
        <w:t xml:space="preserve"> to get a handle on. </w:t>
      </w:r>
      <w:r w:rsidR="0078237C">
        <w:t xml:space="preserve"> </w:t>
      </w:r>
      <w:r>
        <w:t xml:space="preserve">Real </w:t>
      </w:r>
      <w:r w:rsidR="001F1FB7">
        <w:t>time automated feedback of temperatures</w:t>
      </w:r>
      <w:r>
        <w:t xml:space="preserve"> d</w:t>
      </w:r>
      <w:r w:rsidR="001F1FB7">
        <w:t>own</w:t>
      </w:r>
      <w:r>
        <w:t>s</w:t>
      </w:r>
      <w:r w:rsidR="001F1FB7">
        <w:t>tream</w:t>
      </w:r>
      <w:r>
        <w:t xml:space="preserve"> of Lew</w:t>
      </w:r>
      <w:r w:rsidR="001F1FB7">
        <w:t xml:space="preserve">iston Dam. </w:t>
      </w:r>
      <w:r>
        <w:t xml:space="preserve">  </w:t>
      </w:r>
    </w:p>
    <w:p w:rsidR="00D548A5" w:rsidRDefault="001F1FB7" w:rsidP="00134B06">
      <w:r>
        <w:t>Robin</w:t>
      </w:r>
      <w:r w:rsidR="001728C8">
        <w:t xml:space="preserve"> </w:t>
      </w:r>
      <w:r>
        <w:t>- Can’t base it on past analyse</w:t>
      </w:r>
      <w:r w:rsidR="00D548A5">
        <w:t>s.</w:t>
      </w:r>
      <w:r w:rsidR="00A36DAB">
        <w:t xml:space="preserve"> </w:t>
      </w:r>
      <w:r w:rsidR="00D548A5">
        <w:t xml:space="preserve"> Need wor</w:t>
      </w:r>
      <w:r>
        <w:t>st case scenario.</w:t>
      </w:r>
      <w:r w:rsidR="00A36DAB">
        <w:t xml:space="preserve"> </w:t>
      </w:r>
      <w:r>
        <w:t xml:space="preserve"> Realistic picture o</w:t>
      </w:r>
      <w:r w:rsidR="00D548A5">
        <w:t>f what will happen in river under</w:t>
      </w:r>
      <w:r>
        <w:t xml:space="preserve"> any conceivable scenario. </w:t>
      </w:r>
      <w:r w:rsidR="00A36DAB">
        <w:t xml:space="preserve"> </w:t>
      </w:r>
      <w:r>
        <w:t xml:space="preserve">We’re involved in </w:t>
      </w:r>
      <w:r w:rsidR="00D548A5">
        <w:t>outcomes, not op</w:t>
      </w:r>
      <w:r>
        <w:t>eration</w:t>
      </w:r>
      <w:r w:rsidR="00D548A5">
        <w:t xml:space="preserve">s. </w:t>
      </w:r>
    </w:p>
    <w:p w:rsidR="00D8364B" w:rsidRDefault="001F1FB7" w:rsidP="00134B06">
      <w:proofErr w:type="spellStart"/>
      <w:proofErr w:type="gramStart"/>
      <w:r>
        <w:t>Merlynn</w:t>
      </w:r>
      <w:proofErr w:type="spellEnd"/>
      <w:r w:rsidR="001728C8">
        <w:t xml:space="preserve"> </w:t>
      </w:r>
      <w:r>
        <w:t>- C</w:t>
      </w:r>
      <w:r w:rsidR="00D548A5">
        <w:t xml:space="preserve">ursory </w:t>
      </w:r>
      <w:r>
        <w:t>analysis,</w:t>
      </w:r>
      <w:r w:rsidR="00D548A5">
        <w:t xml:space="preserve"> </w:t>
      </w:r>
      <w:r>
        <w:t>19</w:t>
      </w:r>
      <w:r w:rsidR="00D548A5">
        <w:t>85-</w:t>
      </w:r>
      <w:r>
        <w:t>‘</w:t>
      </w:r>
      <w:r w:rsidR="00D548A5">
        <w:t xml:space="preserve">94, </w:t>
      </w:r>
      <w:r>
        <w:t>19</w:t>
      </w:r>
      <w:r w:rsidR="00D548A5">
        <w:t>87-</w:t>
      </w:r>
      <w:r>
        <w:t>‘</w:t>
      </w:r>
      <w:r w:rsidR="00D548A5">
        <w:t xml:space="preserve">92, </w:t>
      </w:r>
      <w:r w:rsidR="001728C8">
        <w:t>1994</w:t>
      </w:r>
      <w:r>
        <w:t xml:space="preserve"> </w:t>
      </w:r>
      <w:r w:rsidR="001728C8">
        <w:t>(</w:t>
      </w:r>
      <w:r w:rsidR="0078237C">
        <w:t>d</w:t>
      </w:r>
      <w:r>
        <w:t>rought conditions</w:t>
      </w:r>
      <w:r w:rsidR="001728C8">
        <w:t>)</w:t>
      </w:r>
      <w:r>
        <w:t>.</w:t>
      </w:r>
      <w:proofErr w:type="gramEnd"/>
      <w:r w:rsidR="00D548A5">
        <w:t xml:space="preserve">  </w:t>
      </w:r>
    </w:p>
    <w:p w:rsidR="00D548A5" w:rsidRDefault="001728C8" w:rsidP="00134B06">
      <w:r>
        <w:t xml:space="preserve">Rod </w:t>
      </w:r>
      <w:r w:rsidR="00A36DAB">
        <w:t>–</w:t>
      </w:r>
      <w:r>
        <w:t xml:space="preserve"> ROD</w:t>
      </w:r>
      <w:r w:rsidR="00A36DAB">
        <w:t xml:space="preserve"> </w:t>
      </w:r>
      <w:r w:rsidR="00D548A5">
        <w:t xml:space="preserve">before- 75/25 split. </w:t>
      </w:r>
      <w:r w:rsidR="00A36DAB">
        <w:t xml:space="preserve"> </w:t>
      </w:r>
      <w:proofErr w:type="gramStart"/>
      <w:r w:rsidR="00D548A5">
        <w:t>ROD</w:t>
      </w:r>
      <w:r>
        <w:t xml:space="preserve"> after</w:t>
      </w:r>
      <w:r w:rsidR="00D548A5">
        <w:t>- 50/50 spli</w:t>
      </w:r>
      <w:r>
        <w:t>t.</w:t>
      </w:r>
      <w:proofErr w:type="gramEnd"/>
      <w:r>
        <w:t xml:space="preserve"> </w:t>
      </w:r>
      <w:r w:rsidR="00A36DAB">
        <w:t xml:space="preserve"> </w:t>
      </w:r>
      <w:proofErr w:type="gramStart"/>
      <w:r>
        <w:t>Concerns about draining reservoir.</w:t>
      </w:r>
      <w:proofErr w:type="gramEnd"/>
      <w:r>
        <w:t xml:space="preserve"> </w:t>
      </w:r>
      <w:proofErr w:type="gramStart"/>
      <w:r>
        <w:t xml:space="preserve">Nancy to run </w:t>
      </w:r>
      <w:proofErr w:type="spellStart"/>
      <w:r w:rsidR="00865A87">
        <w:t>CalSim</w:t>
      </w:r>
      <w:proofErr w:type="spellEnd"/>
      <w:r w:rsidR="00865A87">
        <w:t xml:space="preserve"> III</w:t>
      </w:r>
      <w:r>
        <w:t xml:space="preserve"> under current conditions.</w:t>
      </w:r>
      <w:proofErr w:type="gramEnd"/>
      <w:r>
        <w:t xml:space="preserve"> </w:t>
      </w:r>
      <w:r w:rsidR="00A36DAB">
        <w:t xml:space="preserve"> </w:t>
      </w:r>
      <w:r>
        <w:t>Reservoir w</w:t>
      </w:r>
      <w:r w:rsidR="00D548A5">
        <w:t>ill not drain.</w:t>
      </w:r>
      <w:r>
        <w:t xml:space="preserve"> </w:t>
      </w:r>
      <w:r w:rsidR="00A36DAB">
        <w:t xml:space="preserve"> </w:t>
      </w:r>
      <w:r>
        <w:t>Have</w:t>
      </w:r>
      <w:r w:rsidR="00D548A5">
        <w:t xml:space="preserve"> C</w:t>
      </w:r>
      <w:r>
        <w:t xml:space="preserve">entral </w:t>
      </w:r>
      <w:r w:rsidR="00D548A5">
        <w:t>V</w:t>
      </w:r>
      <w:r>
        <w:t>alley</w:t>
      </w:r>
      <w:r w:rsidR="00D548A5">
        <w:t xml:space="preserve"> op</w:t>
      </w:r>
      <w:r>
        <w:t>erations been adherin</w:t>
      </w:r>
      <w:r w:rsidR="00D548A5">
        <w:t>g to ROD?</w:t>
      </w:r>
      <w:r w:rsidR="00A36DAB">
        <w:t xml:space="preserve">  </w:t>
      </w:r>
      <w:r w:rsidR="00D548A5">
        <w:t xml:space="preserve"> It is a 50/50 split, on a five</w:t>
      </w:r>
      <w:r w:rsidR="00A36DAB">
        <w:t>-</w:t>
      </w:r>
      <w:proofErr w:type="spellStart"/>
      <w:r w:rsidR="00A36DAB">
        <w:t>yr</w:t>
      </w:r>
      <w:proofErr w:type="spellEnd"/>
      <w:r w:rsidR="00A36DAB">
        <w:t xml:space="preserve"> running average? </w:t>
      </w:r>
      <w:r>
        <w:t xml:space="preserve"> </w:t>
      </w:r>
      <w:proofErr w:type="gramStart"/>
      <w:r>
        <w:t xml:space="preserve">Strong correlation between lake elevation and </w:t>
      </w:r>
      <w:r w:rsidR="00D548A5">
        <w:t>historical temp</w:t>
      </w:r>
      <w:r>
        <w:t>erature?</w:t>
      </w:r>
      <w:proofErr w:type="gramEnd"/>
      <w:r w:rsidR="00D548A5">
        <w:t xml:space="preserve"> </w:t>
      </w:r>
      <w:r w:rsidR="00A36DAB">
        <w:t xml:space="preserve"> </w:t>
      </w:r>
      <w:r>
        <w:t xml:space="preserve"> </w:t>
      </w:r>
      <w:proofErr w:type="gramStart"/>
      <w:r>
        <w:t>H</w:t>
      </w:r>
      <w:r w:rsidR="00D548A5">
        <w:t>yster</w:t>
      </w:r>
      <w:r>
        <w:t>esis in that relationship?</w:t>
      </w:r>
      <w:proofErr w:type="gramEnd"/>
      <w:r>
        <w:t xml:space="preserve"> </w:t>
      </w:r>
      <w:proofErr w:type="gramStart"/>
      <w:r>
        <w:t>Year</w:t>
      </w:r>
      <w:r w:rsidR="00A36DAB">
        <w:t>-</w:t>
      </w:r>
      <w:r w:rsidR="00D548A5">
        <w:t>to</w:t>
      </w:r>
      <w:r w:rsidR="00A36DAB">
        <w:t>-</w:t>
      </w:r>
      <w:r w:rsidR="00D548A5">
        <w:t>y</w:t>
      </w:r>
      <w:r>
        <w:t>ear and decade</w:t>
      </w:r>
      <w:r w:rsidR="00A36DAB">
        <w:t>-</w:t>
      </w:r>
      <w:r>
        <w:t xml:space="preserve"> to</w:t>
      </w:r>
      <w:r w:rsidR="00A36DAB">
        <w:t>-</w:t>
      </w:r>
      <w:r>
        <w:t>decade?</w:t>
      </w:r>
      <w:proofErr w:type="gramEnd"/>
      <w:r>
        <w:t xml:space="preserve"> </w:t>
      </w:r>
      <w:r w:rsidR="00A36DAB">
        <w:t xml:space="preserve"> </w:t>
      </w:r>
      <w:r w:rsidR="00D548A5">
        <w:t>What would we do now under a 3</w:t>
      </w:r>
      <w:r w:rsidR="00A36DAB">
        <w:t>-</w:t>
      </w:r>
      <w:r w:rsidR="00D548A5">
        <w:t>to</w:t>
      </w:r>
      <w:r w:rsidR="00A36DAB">
        <w:t>-</w:t>
      </w:r>
      <w:r w:rsidR="00D548A5">
        <w:t>5 y</w:t>
      </w:r>
      <w:r>
        <w:t>ea</w:t>
      </w:r>
      <w:r w:rsidR="00D548A5">
        <w:t>r drought?</w:t>
      </w:r>
      <w:r>
        <w:t xml:space="preserve"> </w:t>
      </w:r>
      <w:proofErr w:type="gramStart"/>
      <w:r>
        <w:t>Criteria for using auxiliary</w:t>
      </w:r>
      <w:r w:rsidR="00D548A5">
        <w:t xml:space="preserve"> outlet works?</w:t>
      </w:r>
      <w:proofErr w:type="gramEnd"/>
      <w:r>
        <w:t xml:space="preserve"> </w:t>
      </w:r>
      <w:r w:rsidR="00A36DAB">
        <w:t xml:space="preserve"> </w:t>
      </w:r>
      <w:r w:rsidR="00D548A5">
        <w:t>TMC looking for decision making p</w:t>
      </w:r>
      <w:r>
        <w:t>oin</w:t>
      </w:r>
      <w:r w:rsidR="00D548A5">
        <w:t>ts about long</w:t>
      </w:r>
      <w:r>
        <w:t>-term drought conditions – recommendations</w:t>
      </w:r>
      <w:r w:rsidR="00D548A5">
        <w:t xml:space="preserve"> from BOR and DOI about best temp</w:t>
      </w:r>
      <w:r>
        <w:t>erature compliance downriver.</w:t>
      </w:r>
    </w:p>
    <w:p w:rsidR="00D548A5" w:rsidRDefault="001728C8" w:rsidP="00134B06">
      <w:r>
        <w:t xml:space="preserve">Paul - </w:t>
      </w:r>
      <w:r w:rsidR="00C30243">
        <w:t>N</w:t>
      </w:r>
      <w:r w:rsidR="00D548A5">
        <w:t>eed to look at this from a single y</w:t>
      </w:r>
      <w:r w:rsidR="00C30243">
        <w:t>ea</w:t>
      </w:r>
      <w:r w:rsidR="00D548A5">
        <w:t>r alone?</w:t>
      </w:r>
      <w:r w:rsidR="00A36DAB">
        <w:t xml:space="preserve"> </w:t>
      </w:r>
      <w:r w:rsidR="00D548A5">
        <w:t xml:space="preserve"> If res</w:t>
      </w:r>
      <w:r w:rsidR="00C30243">
        <w:t>ervoir</w:t>
      </w:r>
      <w:r w:rsidR="00D548A5">
        <w:t xml:space="preserve"> drained substantially, complete re</w:t>
      </w:r>
      <w:r w:rsidR="00C30243">
        <w:t>-</w:t>
      </w:r>
      <w:r w:rsidR="00D548A5">
        <w:t xml:space="preserve">operation schedule needed to protect cold water pool resource. </w:t>
      </w:r>
      <w:r w:rsidR="00A36DAB">
        <w:t xml:space="preserve"> </w:t>
      </w:r>
      <w:r w:rsidR="00D548A5">
        <w:t xml:space="preserve">Need to describe, how would </w:t>
      </w:r>
      <w:r w:rsidR="00D548A5">
        <w:lastRenderedPageBreak/>
        <w:t>BOR operate with ultimate dry winter and spring?</w:t>
      </w:r>
      <w:r w:rsidR="00C30243">
        <w:t xml:space="preserve"> </w:t>
      </w:r>
      <w:r w:rsidR="00A36DAB">
        <w:t xml:space="preserve"> </w:t>
      </w:r>
      <w:r w:rsidR="00D548A5">
        <w:t>Priority would be T</w:t>
      </w:r>
      <w:r w:rsidR="00C30243">
        <w:t>rinity River and not Central Valley</w:t>
      </w:r>
      <w:r w:rsidR="00D548A5">
        <w:t xml:space="preserve">.  </w:t>
      </w:r>
    </w:p>
    <w:p w:rsidR="00D548A5" w:rsidRDefault="00C30243" w:rsidP="00134B06">
      <w:proofErr w:type="gramStart"/>
      <w:r>
        <w:t>Seth - Not only</w:t>
      </w:r>
      <w:r w:rsidR="00D548A5">
        <w:t xml:space="preserve"> worst case scenario.</w:t>
      </w:r>
      <w:proofErr w:type="gramEnd"/>
      <w:r w:rsidR="00D548A5">
        <w:t xml:space="preserve"> Y</w:t>
      </w:r>
      <w:r>
        <w:t xml:space="preserve">ear in </w:t>
      </w:r>
      <w:r w:rsidR="00D548A5">
        <w:t>y</w:t>
      </w:r>
      <w:r>
        <w:t>ear out, minimum</w:t>
      </w:r>
      <w:r w:rsidR="00D548A5">
        <w:t xml:space="preserve"> lake elev</w:t>
      </w:r>
      <w:r>
        <w:t>ation or volume</w:t>
      </w:r>
      <w:r w:rsidR="00D548A5">
        <w:t xml:space="preserve"> we don’</w:t>
      </w:r>
      <w:r>
        <w:t>t want to go below to meet temperature</w:t>
      </w:r>
      <w:r w:rsidR="00D548A5">
        <w:t xml:space="preserve"> criteria.</w:t>
      </w:r>
    </w:p>
    <w:p w:rsidR="00D548A5" w:rsidRDefault="00C30243" w:rsidP="00134B06">
      <w:proofErr w:type="spellStart"/>
      <w:r>
        <w:t>Merlynn</w:t>
      </w:r>
      <w:proofErr w:type="spellEnd"/>
      <w:r>
        <w:t xml:space="preserve"> - And continued</w:t>
      </w:r>
      <w:r w:rsidR="00D548A5">
        <w:t xml:space="preserve"> power op</w:t>
      </w:r>
      <w:r>
        <w:t>eration</w:t>
      </w:r>
      <w:r w:rsidR="00D548A5">
        <w:t>?</w:t>
      </w:r>
    </w:p>
    <w:p w:rsidR="00D548A5" w:rsidRDefault="00C30243" w:rsidP="00134B06">
      <w:r>
        <w:t>Seth - Y</w:t>
      </w:r>
      <w:r w:rsidR="00D548A5">
        <w:t>es.</w:t>
      </w:r>
    </w:p>
    <w:p w:rsidR="00D548A5" w:rsidRDefault="00C30243" w:rsidP="00134B06">
      <w:r>
        <w:t xml:space="preserve">Ernie - Can </w:t>
      </w:r>
      <w:proofErr w:type="spellStart"/>
      <w:r>
        <w:t>Merlynn</w:t>
      </w:r>
      <w:proofErr w:type="spellEnd"/>
      <w:r>
        <w:t xml:space="preserve"> develop a</w:t>
      </w:r>
      <w:r w:rsidR="00D548A5">
        <w:t>ssumptions?</w:t>
      </w:r>
    </w:p>
    <w:p w:rsidR="001938B5" w:rsidRDefault="00C30243" w:rsidP="00134B06">
      <w:proofErr w:type="spellStart"/>
      <w:r>
        <w:t>Merlynn</w:t>
      </w:r>
      <w:proofErr w:type="spellEnd"/>
      <w:r>
        <w:t xml:space="preserve"> - What do you think R</w:t>
      </w:r>
      <w:r w:rsidR="001938B5">
        <w:t xml:space="preserve">od? </w:t>
      </w:r>
      <w:r w:rsidR="00A36DAB">
        <w:t xml:space="preserve"> </w:t>
      </w:r>
      <w:r>
        <w:t xml:space="preserve"> I would not do too much. </w:t>
      </w:r>
      <w:r w:rsidR="00A36DAB">
        <w:t xml:space="preserve"> </w:t>
      </w:r>
      <w:proofErr w:type="gramStart"/>
      <w:r>
        <w:t>Time and money considerations.</w:t>
      </w:r>
      <w:proofErr w:type="gramEnd"/>
    </w:p>
    <w:p w:rsidR="001938B5" w:rsidRDefault="00C30243" w:rsidP="00134B06">
      <w:proofErr w:type="gramStart"/>
      <w:r>
        <w:t>Robin - Enough brainpower to develop l</w:t>
      </w:r>
      <w:r w:rsidR="001938B5">
        <w:t>ist of</w:t>
      </w:r>
      <w:r w:rsidR="006E7E9A">
        <w:t xml:space="preserve"> assumptions.</w:t>
      </w:r>
      <w:proofErr w:type="gramEnd"/>
      <w:r w:rsidR="006E7E9A">
        <w:t xml:space="preserve"> </w:t>
      </w:r>
      <w:r w:rsidR="00A36DAB">
        <w:t xml:space="preserve"> </w:t>
      </w:r>
      <w:r w:rsidR="006E7E9A">
        <w:t>Paul could go through</w:t>
      </w:r>
      <w:r w:rsidR="001938B5">
        <w:t xml:space="preserve"> and prioritize them. </w:t>
      </w:r>
    </w:p>
    <w:p w:rsidR="001938B5" w:rsidRDefault="006E7E9A" w:rsidP="00134B06">
      <w:r>
        <w:t>Rod - W</w:t>
      </w:r>
      <w:r w:rsidR="001938B5">
        <w:t>hat is TMC looking for?</w:t>
      </w:r>
    </w:p>
    <w:p w:rsidR="001938B5" w:rsidRDefault="006E7E9A" w:rsidP="00134B06">
      <w:r>
        <w:t>Robin - F</w:t>
      </w:r>
      <w:r w:rsidR="001938B5">
        <w:t>easibility of m</w:t>
      </w:r>
      <w:r>
        <w:t>a</w:t>
      </w:r>
      <w:r w:rsidR="001938B5">
        <w:t>n</w:t>
      </w:r>
      <w:r>
        <w:t>a</w:t>
      </w:r>
      <w:r w:rsidR="001938B5">
        <w:t>ging res</w:t>
      </w:r>
      <w:r>
        <w:t>ervoir under different scenarios (levels) for temperature</w:t>
      </w:r>
      <w:r w:rsidR="001938B5">
        <w:t xml:space="preserve"> compliance. </w:t>
      </w:r>
      <w:r w:rsidR="00A36DAB">
        <w:t xml:space="preserve"> </w:t>
      </w:r>
      <w:proofErr w:type="gramStart"/>
      <w:r w:rsidR="001938B5">
        <w:t>Op</w:t>
      </w:r>
      <w:r>
        <w:t>erational</w:t>
      </w:r>
      <w:r w:rsidR="001938B5">
        <w:t xml:space="preserve"> options for doing this.</w:t>
      </w:r>
      <w:proofErr w:type="gramEnd"/>
    </w:p>
    <w:p w:rsidR="001938B5" w:rsidRDefault="006E7E9A" w:rsidP="00134B06">
      <w:r>
        <w:t xml:space="preserve">Paul - I would be happy to develop assumptions for </w:t>
      </w:r>
      <w:proofErr w:type="spellStart"/>
      <w:r>
        <w:t>Me</w:t>
      </w:r>
      <w:r w:rsidR="001938B5">
        <w:t>rlynn</w:t>
      </w:r>
      <w:proofErr w:type="spellEnd"/>
      <w:r w:rsidR="001938B5">
        <w:t xml:space="preserve"> and </w:t>
      </w:r>
      <w:r>
        <w:t xml:space="preserve">Blair. </w:t>
      </w:r>
      <w:r w:rsidR="00A36DAB">
        <w:t xml:space="preserve"> </w:t>
      </w:r>
      <w:r>
        <w:t xml:space="preserve">Draft work product from </w:t>
      </w:r>
      <w:proofErr w:type="spellStart"/>
      <w:r>
        <w:t>M</w:t>
      </w:r>
      <w:r w:rsidR="001938B5">
        <w:t>erlynn</w:t>
      </w:r>
      <w:proofErr w:type="spellEnd"/>
      <w:r w:rsidR="001938B5">
        <w:t>?</w:t>
      </w:r>
    </w:p>
    <w:p w:rsidR="009E6AD2" w:rsidRDefault="0046253D" w:rsidP="00A36DAB">
      <w:pPr>
        <w:pStyle w:val="Heading3"/>
      </w:pPr>
      <w:r>
        <w:t>Analysis:</w:t>
      </w:r>
    </w:p>
    <w:p w:rsidR="001938B5" w:rsidRDefault="006E7E9A" w:rsidP="00134B06">
      <w:proofErr w:type="spellStart"/>
      <w:r>
        <w:t>Merlynn</w:t>
      </w:r>
      <w:proofErr w:type="spellEnd"/>
      <w:r>
        <w:t xml:space="preserve"> - H</w:t>
      </w:r>
      <w:r w:rsidR="001938B5">
        <w:t xml:space="preserve">ard copy sent to Rod. </w:t>
      </w:r>
      <w:r w:rsidR="00A36DAB">
        <w:t xml:space="preserve"> </w:t>
      </w:r>
      <w:proofErr w:type="gramStart"/>
      <w:r w:rsidR="001938B5">
        <w:t>Tech</w:t>
      </w:r>
      <w:r>
        <w:t>nical</w:t>
      </w:r>
      <w:r w:rsidR="001938B5">
        <w:t xml:space="preserve"> memo with PMP.</w:t>
      </w:r>
      <w:proofErr w:type="gramEnd"/>
      <w:r w:rsidR="001938B5">
        <w:t xml:space="preserve"> </w:t>
      </w:r>
      <w:r>
        <w:t xml:space="preserve"> Did R</w:t>
      </w:r>
      <w:r w:rsidR="001938B5">
        <w:t xml:space="preserve">od have this in mind?  </w:t>
      </w:r>
      <w:proofErr w:type="gramStart"/>
      <w:r w:rsidR="001938B5">
        <w:t>Pretty cursory.</w:t>
      </w:r>
      <w:proofErr w:type="gramEnd"/>
      <w:r w:rsidR="001938B5">
        <w:t xml:space="preserve"> </w:t>
      </w:r>
      <w:r w:rsidR="00A36DAB">
        <w:t xml:space="preserve"> </w:t>
      </w:r>
      <w:proofErr w:type="gramStart"/>
      <w:r w:rsidR="001938B5">
        <w:t>Want</w:t>
      </w:r>
      <w:r>
        <w:t>s cursory draft</w:t>
      </w:r>
      <w:r w:rsidR="0078237C">
        <w:t xml:space="preserve"> to be</w:t>
      </w:r>
      <w:r>
        <w:t xml:space="preserve"> internal so it doesn’t get</w:t>
      </w:r>
      <w:r w:rsidR="001938B5">
        <w:t xml:space="preserve"> loose to too many people.</w:t>
      </w:r>
      <w:proofErr w:type="gramEnd"/>
    </w:p>
    <w:p w:rsidR="001938B5" w:rsidRDefault="001938B5" w:rsidP="00134B06">
      <w:r>
        <w:t>Ernie</w:t>
      </w:r>
      <w:r w:rsidR="006E7E9A">
        <w:t xml:space="preserve"> - Wants a copy of technical memo too.</w:t>
      </w:r>
    </w:p>
    <w:p w:rsidR="006E7E9A" w:rsidRDefault="001938B5" w:rsidP="00134B06">
      <w:proofErr w:type="spellStart"/>
      <w:r>
        <w:t>Mer</w:t>
      </w:r>
      <w:r w:rsidR="006E7E9A">
        <w:t>lynn</w:t>
      </w:r>
      <w:proofErr w:type="spellEnd"/>
      <w:r w:rsidR="006E7E9A">
        <w:t xml:space="preserve"> </w:t>
      </w:r>
      <w:r>
        <w:t xml:space="preserve">- Rod, Ernie, and Paul </w:t>
      </w:r>
      <w:r w:rsidR="006E7E9A">
        <w:t xml:space="preserve">to </w:t>
      </w:r>
      <w:r>
        <w:t xml:space="preserve">get electronic copy. </w:t>
      </w:r>
      <w:r w:rsidR="00A36DAB">
        <w:t xml:space="preserve"> </w:t>
      </w:r>
      <w:proofErr w:type="gramStart"/>
      <w:r>
        <w:t>Cursory.</w:t>
      </w:r>
      <w:proofErr w:type="gramEnd"/>
      <w:r>
        <w:t xml:space="preserve"> </w:t>
      </w:r>
    </w:p>
    <w:p w:rsidR="001938B5" w:rsidRDefault="001938B5" w:rsidP="00134B06">
      <w:r>
        <w:t>Robin</w:t>
      </w:r>
      <w:r w:rsidR="006E7E9A">
        <w:t xml:space="preserve"> - Might look at it too.</w:t>
      </w:r>
    </w:p>
    <w:p w:rsidR="001938B5" w:rsidRDefault="001938B5" w:rsidP="00134B06">
      <w:proofErr w:type="gramStart"/>
      <w:r>
        <w:t>Ernie- NMFS analysis?</w:t>
      </w:r>
      <w:proofErr w:type="gramEnd"/>
    </w:p>
    <w:p w:rsidR="001938B5" w:rsidRDefault="006E7E9A" w:rsidP="00134B06">
      <w:r>
        <w:t>Seth -</w:t>
      </w:r>
      <w:r w:rsidR="002D21AE">
        <w:t xml:space="preserve"> Data and information s</w:t>
      </w:r>
      <w:r w:rsidR="001938B5">
        <w:t>ent to group 2-3 times.</w:t>
      </w:r>
      <w:r w:rsidR="002D21AE">
        <w:t xml:space="preserve"> </w:t>
      </w:r>
      <w:r w:rsidR="00A36DAB">
        <w:t xml:space="preserve"> </w:t>
      </w:r>
      <w:r w:rsidR="002D21AE">
        <w:t xml:space="preserve">Lake profiles coupled with reservoir volume. </w:t>
      </w:r>
      <w:r w:rsidR="00A36DAB">
        <w:t xml:space="preserve"> </w:t>
      </w:r>
      <w:r w:rsidR="002D21AE">
        <w:t>Develop relationship between reservoir volume</w:t>
      </w:r>
      <w:r w:rsidR="001938B5">
        <w:t xml:space="preserve"> and temp</w:t>
      </w:r>
      <w:r w:rsidR="002D21AE">
        <w:t>erature at a given elevation.</w:t>
      </w:r>
      <w:r w:rsidR="001938B5">
        <w:t xml:space="preserve"> Related to intake pipes.</w:t>
      </w:r>
    </w:p>
    <w:p w:rsidR="001938B5" w:rsidRDefault="002D21AE" w:rsidP="00134B06">
      <w:proofErr w:type="gramStart"/>
      <w:r>
        <w:t>Paul - S</w:t>
      </w:r>
      <w:r w:rsidR="001938B5">
        <w:t>et</w:t>
      </w:r>
      <w:r>
        <w:t>h’s goal same as TSC goal.</w:t>
      </w:r>
      <w:proofErr w:type="gramEnd"/>
      <w:r w:rsidR="00A36DAB">
        <w:t xml:space="preserve"> </w:t>
      </w:r>
      <w:r>
        <w:t xml:space="preserve"> </w:t>
      </w:r>
      <w:proofErr w:type="gramStart"/>
      <w:r>
        <w:t>Vertical profiles from different</w:t>
      </w:r>
      <w:r w:rsidR="001938B5">
        <w:t xml:space="preserve"> y</w:t>
      </w:r>
      <w:r>
        <w:t>ea</w:t>
      </w:r>
      <w:r w:rsidR="001938B5">
        <w:t>rs.</w:t>
      </w:r>
      <w:proofErr w:type="gramEnd"/>
      <w:r w:rsidR="00A36DAB">
        <w:t xml:space="preserve"> </w:t>
      </w:r>
      <w:r w:rsidR="001938B5">
        <w:t xml:space="preserve"> Pick out </w:t>
      </w:r>
      <w:r>
        <w:t>19</w:t>
      </w:r>
      <w:r w:rsidR="001938B5">
        <w:t xml:space="preserve">91 or </w:t>
      </w:r>
      <w:r>
        <w:t>‘</w:t>
      </w:r>
      <w:r w:rsidR="001938B5">
        <w:t>92, for example</w:t>
      </w:r>
      <w:r>
        <w:t>.</w:t>
      </w:r>
    </w:p>
    <w:p w:rsidR="001938B5" w:rsidRDefault="002D21AE" w:rsidP="00134B06">
      <w:r>
        <w:t>Seth - Relationship between r</w:t>
      </w:r>
      <w:r w:rsidR="001938B5">
        <w:t>es</w:t>
      </w:r>
      <w:r>
        <w:t>ervoir</w:t>
      </w:r>
      <w:r w:rsidR="001938B5">
        <w:t xml:space="preserve"> storage and water temp</w:t>
      </w:r>
      <w:r>
        <w:t>erature</w:t>
      </w:r>
      <w:r w:rsidR="001938B5">
        <w:t xml:space="preserve"> in T</w:t>
      </w:r>
      <w:r>
        <w:t xml:space="preserve">rinity </w:t>
      </w:r>
      <w:r w:rsidR="001938B5">
        <w:t>R</w:t>
      </w:r>
      <w:r>
        <w:t>iver</w:t>
      </w:r>
      <w:r w:rsidR="001938B5">
        <w:t>.</w:t>
      </w:r>
      <w:r w:rsidR="00A36DAB">
        <w:t xml:space="preserve">  </w:t>
      </w:r>
      <w:r>
        <w:t xml:space="preserve">I think it’s a </w:t>
      </w:r>
      <w:r w:rsidR="001938B5">
        <w:t>non-linear relationship,</w:t>
      </w:r>
      <w:r w:rsidR="004C6A0A">
        <w:t xml:space="preserve"> what leaves T</w:t>
      </w:r>
      <w:r>
        <w:t xml:space="preserve">rinity </w:t>
      </w:r>
      <w:r w:rsidR="004C6A0A">
        <w:t>Dam static and all over the board, until 1.2, 1 mil</w:t>
      </w:r>
      <w:r>
        <w:t>lion</w:t>
      </w:r>
      <w:r w:rsidR="004C6A0A">
        <w:t xml:space="preserve"> acre-feet. </w:t>
      </w:r>
      <w:r w:rsidR="00A36DAB">
        <w:t xml:space="preserve"> </w:t>
      </w:r>
      <w:r w:rsidR="004C6A0A">
        <w:t>After that</w:t>
      </w:r>
      <w:r>
        <w:t xml:space="preserve"> (1.1 million ac-ft.)</w:t>
      </w:r>
      <w:r w:rsidR="004C6A0A">
        <w:t xml:space="preserve"> outworks st</w:t>
      </w:r>
      <w:r>
        <w:t>arts to pass warmer waters.</w:t>
      </w:r>
      <w:r w:rsidR="004C6A0A">
        <w:t xml:space="preserve"> </w:t>
      </w:r>
      <w:r w:rsidR="00A36DAB">
        <w:t xml:space="preserve"> </w:t>
      </w:r>
      <w:r w:rsidR="004C6A0A">
        <w:t xml:space="preserve">2mil, 1.5 mil ac-ft doesn’t matter. </w:t>
      </w:r>
      <w:r w:rsidR="00A36DAB">
        <w:t xml:space="preserve"> </w:t>
      </w:r>
      <w:r w:rsidR="004C6A0A">
        <w:t>Limit based.</w:t>
      </w:r>
    </w:p>
    <w:p w:rsidR="004C6A0A" w:rsidRDefault="002D21AE" w:rsidP="00134B06">
      <w:r>
        <w:t>Rod - Exceeda</w:t>
      </w:r>
      <w:r w:rsidR="004C6A0A">
        <w:t>nces when res</w:t>
      </w:r>
      <w:r>
        <w:t>ervoir</w:t>
      </w:r>
      <w:r w:rsidR="004C6A0A">
        <w:t xml:space="preserve"> was 90</w:t>
      </w:r>
      <w:r w:rsidR="0078237C">
        <w:t xml:space="preserve"> </w:t>
      </w:r>
      <w:r w:rsidR="004C6A0A">
        <w:t>% ful</w:t>
      </w:r>
      <w:r>
        <w:t>l</w:t>
      </w:r>
      <w:r w:rsidR="004C6A0A">
        <w:t xml:space="preserve"> and 50</w:t>
      </w:r>
      <w:r w:rsidR="0078237C">
        <w:t xml:space="preserve"> </w:t>
      </w:r>
      <w:r w:rsidR="004C6A0A">
        <w:t>% full,</w:t>
      </w:r>
      <w:r w:rsidR="00A36DAB">
        <w:t xml:space="preserve"> a lot of</w:t>
      </w:r>
      <w:r>
        <w:t xml:space="preserve"> water through</w:t>
      </w:r>
      <w:r w:rsidR="004C6A0A">
        <w:t xml:space="preserve"> Lew</w:t>
      </w:r>
      <w:r>
        <w:t>iston and little water through Lewiston.</w:t>
      </w:r>
      <w:r w:rsidR="004C6A0A">
        <w:t xml:space="preserve"> </w:t>
      </w:r>
      <w:r w:rsidR="00A36DAB">
        <w:t xml:space="preserve"> </w:t>
      </w:r>
      <w:proofErr w:type="gramStart"/>
      <w:r>
        <w:t>Impact of weather</w:t>
      </w:r>
      <w:r w:rsidR="004C6A0A">
        <w:t>.</w:t>
      </w:r>
      <w:proofErr w:type="gramEnd"/>
      <w:r w:rsidR="004C6A0A">
        <w:t xml:space="preserve"> </w:t>
      </w:r>
    </w:p>
    <w:p w:rsidR="004C6A0A" w:rsidRDefault="002D21AE" w:rsidP="00134B06">
      <w:r>
        <w:t>Seth -</w:t>
      </w:r>
      <w:r w:rsidR="004C6A0A">
        <w:t xml:space="preserve"> 105 degrees for two w</w:t>
      </w:r>
      <w:r>
        <w:t>ee</w:t>
      </w:r>
      <w:r w:rsidR="004C6A0A">
        <w:t xml:space="preserve">ks may bust control/assumptions. </w:t>
      </w:r>
      <w:r w:rsidR="00A36DAB">
        <w:t xml:space="preserve"> </w:t>
      </w:r>
      <w:proofErr w:type="gramStart"/>
      <w:r w:rsidR="004C6A0A">
        <w:t>Can’t control weather.</w:t>
      </w:r>
      <w:proofErr w:type="gramEnd"/>
    </w:p>
    <w:p w:rsidR="004C6A0A" w:rsidRDefault="002D21AE" w:rsidP="00134B06">
      <w:r>
        <w:t>Paul - Operations</w:t>
      </w:r>
      <w:r w:rsidR="004C6A0A">
        <w:t xml:space="preserve"> in Lew</w:t>
      </w:r>
      <w:r>
        <w:t>iston</w:t>
      </w:r>
      <w:r w:rsidR="004C6A0A">
        <w:t xml:space="preserve"> </w:t>
      </w:r>
      <w:r>
        <w:t xml:space="preserve">and weather affect everything </w:t>
      </w:r>
      <w:proofErr w:type="gramStart"/>
      <w:r>
        <w:t>downstream,</w:t>
      </w:r>
      <w:proofErr w:type="gramEnd"/>
      <w:r w:rsidR="004C6A0A">
        <w:t xml:space="preserve"> control what we can – what comes out of T</w:t>
      </w:r>
      <w:r>
        <w:t xml:space="preserve">rinity </w:t>
      </w:r>
      <w:r w:rsidR="004C6A0A">
        <w:t>D</w:t>
      </w:r>
      <w:r>
        <w:t>am</w:t>
      </w:r>
      <w:r w:rsidR="00F8788C">
        <w:t>.</w:t>
      </w:r>
    </w:p>
    <w:p w:rsidR="004C6A0A" w:rsidRDefault="00F8788C" w:rsidP="00134B06">
      <w:r>
        <w:lastRenderedPageBreak/>
        <w:t>Seth - W</w:t>
      </w:r>
      <w:r w:rsidR="004C6A0A">
        <w:t>hat’s coming out of T</w:t>
      </w:r>
      <w:r>
        <w:t xml:space="preserve">rinity </w:t>
      </w:r>
      <w:r w:rsidR="004C6A0A">
        <w:t>D</w:t>
      </w:r>
      <w:r>
        <w:t xml:space="preserve">am? </w:t>
      </w:r>
      <w:r w:rsidR="00A36DAB">
        <w:t xml:space="preserve"> </w:t>
      </w:r>
      <w:r>
        <w:t>Maximize</w:t>
      </w:r>
      <w:r w:rsidR="004C6A0A">
        <w:t xml:space="preserve"> that.</w:t>
      </w:r>
    </w:p>
    <w:p w:rsidR="004C6A0A" w:rsidRDefault="00F8788C" w:rsidP="00134B06">
      <w:r w:rsidRPr="00F8788C">
        <w:t xml:space="preserve">Rod - </w:t>
      </w:r>
      <w:r w:rsidR="004C6A0A" w:rsidRPr="00F8788C">
        <w:rPr>
          <w:u w:val="single"/>
        </w:rPr>
        <w:t>Decision Pt</w:t>
      </w:r>
      <w:r>
        <w:t>: L</w:t>
      </w:r>
      <w:r w:rsidR="004C6A0A">
        <w:t>imit analysis to Tr</w:t>
      </w:r>
      <w:r>
        <w:t>inity</w:t>
      </w:r>
      <w:r w:rsidR="004C6A0A">
        <w:t xml:space="preserve"> Res</w:t>
      </w:r>
      <w:r>
        <w:t>ervoir</w:t>
      </w:r>
      <w:r w:rsidR="004C6A0A">
        <w:t xml:space="preserve">? </w:t>
      </w:r>
      <w:r w:rsidR="00A36DAB">
        <w:t xml:space="preserve"> </w:t>
      </w:r>
      <w:r w:rsidR="004C6A0A">
        <w:t>Cold water pool analysis for T</w:t>
      </w:r>
      <w:r>
        <w:t xml:space="preserve">rinity </w:t>
      </w:r>
      <w:r w:rsidR="004C6A0A">
        <w:t>D</w:t>
      </w:r>
      <w:r>
        <w:t>am specified.</w:t>
      </w:r>
    </w:p>
    <w:p w:rsidR="00F8788C" w:rsidRDefault="00F8788C" w:rsidP="00134B06">
      <w:r>
        <w:t>Bill - D</w:t>
      </w:r>
      <w:r w:rsidR="004C6A0A">
        <w:t>oes not preclude further analysis later</w:t>
      </w:r>
      <w:r w:rsidR="00A36DAB">
        <w:t>.</w:t>
      </w:r>
    </w:p>
    <w:p w:rsidR="004C6A0A" w:rsidRDefault="00F8788C" w:rsidP="00134B06">
      <w:r>
        <w:t>Robin - A</w:t>
      </w:r>
      <w:r w:rsidR="004C6A0A">
        <w:t>ctually set</w:t>
      </w:r>
      <w:r>
        <w:t>s</w:t>
      </w:r>
      <w:r w:rsidR="004C6A0A">
        <w:t xml:space="preserve"> </w:t>
      </w:r>
      <w:r>
        <w:t>the stage for it</w:t>
      </w:r>
      <w:r w:rsidR="004C6A0A">
        <w:t>.</w:t>
      </w:r>
    </w:p>
    <w:p w:rsidR="004C6A0A" w:rsidRDefault="00FF53EA" w:rsidP="00134B06">
      <w:r>
        <w:t>Seth: Lewiston s</w:t>
      </w:r>
      <w:r w:rsidR="004C6A0A">
        <w:t>pecial study- how to make</w:t>
      </w:r>
      <w:r>
        <w:t xml:space="preserve"> Lewiston</w:t>
      </w:r>
      <w:r w:rsidR="004C6A0A">
        <w:t xml:space="preserve"> Res</w:t>
      </w:r>
      <w:r>
        <w:t>ervoir the best it can be.</w:t>
      </w:r>
    </w:p>
    <w:p w:rsidR="004C6A0A" w:rsidRDefault="00FF53EA" w:rsidP="00134B06">
      <w:r>
        <w:t>Sean: S</w:t>
      </w:r>
      <w:r w:rsidR="004C6A0A">
        <w:t>plit seems good.</w:t>
      </w:r>
    </w:p>
    <w:p w:rsidR="004C6A0A" w:rsidRDefault="002C4938" w:rsidP="00134B06">
      <w:r>
        <w:t>Rod- Focus on historical temperature</w:t>
      </w:r>
      <w:r w:rsidR="004C6A0A">
        <w:t xml:space="preserve"> profiles.</w:t>
      </w:r>
      <w:r w:rsidR="00A36DAB">
        <w:t xml:space="preserve"> </w:t>
      </w:r>
      <w:r w:rsidR="004C6A0A">
        <w:t xml:space="preserve"> </w:t>
      </w:r>
      <w:proofErr w:type="gramStart"/>
      <w:r>
        <w:t>Story of cold water cycles in Trinity Reservoir.</w:t>
      </w:r>
      <w:proofErr w:type="gramEnd"/>
    </w:p>
    <w:p w:rsidR="004C6A0A" w:rsidRDefault="002C4938" w:rsidP="00134B06">
      <w:r>
        <w:t>Paul- L</w:t>
      </w:r>
      <w:r w:rsidR="004C6A0A">
        <w:t>ots of y</w:t>
      </w:r>
      <w:r>
        <w:t>ears</w:t>
      </w:r>
      <w:r w:rsidR="004C6A0A">
        <w:t xml:space="preserve"> to look at.</w:t>
      </w:r>
    </w:p>
    <w:p w:rsidR="004C6A0A" w:rsidRDefault="009E6AD2" w:rsidP="00134B06">
      <w:r>
        <w:t>Rod- A</w:t>
      </w:r>
      <w:r w:rsidR="004C6A0A">
        <w:t>ccumulate p</w:t>
      </w:r>
      <w:r>
        <w:t xml:space="preserve">rofiles. </w:t>
      </w:r>
      <w:r w:rsidR="00A36DAB">
        <w:t xml:space="preserve"> </w:t>
      </w:r>
      <w:r>
        <w:t xml:space="preserve">Analyze cold water volume. </w:t>
      </w:r>
      <w:r w:rsidR="00A36DAB">
        <w:t xml:space="preserve"> </w:t>
      </w:r>
      <w:r>
        <w:t>&lt;</w:t>
      </w:r>
      <w:r w:rsidR="0078237C">
        <w:t xml:space="preserve"> </w:t>
      </w:r>
      <w:r>
        <w:t xml:space="preserve">47 degrees? </w:t>
      </w:r>
      <w:r w:rsidR="00A36DAB">
        <w:t xml:space="preserve"> </w:t>
      </w:r>
      <w:r>
        <w:t>Above warm, below cold?</w:t>
      </w:r>
      <w:r w:rsidR="004C6A0A">
        <w:t xml:space="preserve"> </w:t>
      </w:r>
      <w:r w:rsidR="0078237C">
        <w:t xml:space="preserve"> </w:t>
      </w:r>
      <w:r w:rsidR="004C6A0A">
        <w:t>Track with lake elev</w:t>
      </w:r>
      <w:r>
        <w:t>ations a</w:t>
      </w:r>
      <w:r w:rsidR="004C6A0A">
        <w:t>nd W</w:t>
      </w:r>
      <w:r>
        <w:t xml:space="preserve">ater </w:t>
      </w:r>
      <w:r w:rsidR="004C6A0A">
        <w:t>Y</w:t>
      </w:r>
      <w:r>
        <w:t>ear</w:t>
      </w:r>
      <w:r w:rsidR="004C6A0A">
        <w:t xml:space="preserve"> type. </w:t>
      </w:r>
      <w:r>
        <w:t xml:space="preserve"> </w:t>
      </w:r>
      <w:r w:rsidR="00A36DAB">
        <w:t xml:space="preserve"> </w:t>
      </w:r>
      <w:proofErr w:type="gramStart"/>
      <w:r>
        <w:t>Firm relationship between reservoir volume and cold water volume?</w:t>
      </w:r>
      <w:proofErr w:type="gramEnd"/>
      <w:r>
        <w:t xml:space="preserve">  </w:t>
      </w:r>
      <w:r w:rsidR="00A36DAB">
        <w:t xml:space="preserve"> </w:t>
      </w:r>
      <w:r>
        <w:t>I</w:t>
      </w:r>
      <w:r w:rsidR="004C6A0A">
        <w:t>f firm enough, not sn</w:t>
      </w:r>
      <w:r>
        <w:t xml:space="preserve">eeze plot, contains hysteresis? </w:t>
      </w:r>
      <w:r w:rsidR="00A36DAB">
        <w:t xml:space="preserve"> </w:t>
      </w:r>
      <w:r>
        <w:t xml:space="preserve">Apply to </w:t>
      </w:r>
      <w:proofErr w:type="spellStart"/>
      <w:r w:rsidR="00865A87">
        <w:t>CalSim</w:t>
      </w:r>
      <w:proofErr w:type="spellEnd"/>
      <w:r w:rsidR="00865A87">
        <w:t xml:space="preserve"> III</w:t>
      </w:r>
      <w:r w:rsidR="004C6A0A">
        <w:t xml:space="preserve"> results in </w:t>
      </w:r>
      <w:proofErr w:type="spellStart"/>
      <w:r w:rsidR="004C6A0A">
        <w:t>yr</w:t>
      </w:r>
      <w:proofErr w:type="spellEnd"/>
      <w:r w:rsidR="004C6A0A">
        <w:t xml:space="preserve"> 1</w:t>
      </w:r>
      <w:proofErr w:type="gramStart"/>
      <w:r w:rsidR="004C6A0A">
        <w:t>,2,3,4,5</w:t>
      </w:r>
      <w:proofErr w:type="gramEnd"/>
      <w:r w:rsidR="004C6A0A">
        <w:t xml:space="preserve"> of a drought?</w:t>
      </w:r>
    </w:p>
    <w:p w:rsidR="004C6A0A" w:rsidRDefault="004C6A0A" w:rsidP="00134B06">
      <w:proofErr w:type="spellStart"/>
      <w:r>
        <w:t>Merlynn</w:t>
      </w:r>
      <w:proofErr w:type="spellEnd"/>
      <w:r w:rsidR="009E6AD2">
        <w:t xml:space="preserve"> - Exact approach by me. </w:t>
      </w:r>
      <w:r w:rsidR="00A36DAB">
        <w:t xml:space="preserve"> </w:t>
      </w:r>
      <w:r w:rsidR="009E6AD2">
        <w:t>15</w:t>
      </w:r>
      <w:r w:rsidR="0078237C">
        <w:t>-</w:t>
      </w:r>
      <w:r w:rsidR="009E6AD2">
        <w:t>page technical</w:t>
      </w:r>
      <w:r>
        <w:t xml:space="preserve"> memo. </w:t>
      </w:r>
      <w:r w:rsidR="00A36DAB">
        <w:t xml:space="preserve"> </w:t>
      </w:r>
      <w:r>
        <w:t>Send e-mail r</w:t>
      </w:r>
      <w:r w:rsidR="009E6AD2">
        <w:t>eview back (Ernie,</w:t>
      </w:r>
      <w:r>
        <w:t xml:space="preserve"> Rod and Paul). </w:t>
      </w:r>
      <w:r w:rsidR="00A36DAB">
        <w:t xml:space="preserve"> </w:t>
      </w:r>
      <w:r>
        <w:t>Take a hard look at this.</w:t>
      </w:r>
      <w:r w:rsidR="00A36DAB">
        <w:t xml:space="preserve"> </w:t>
      </w:r>
      <w:r>
        <w:t xml:space="preserve"> </w:t>
      </w:r>
      <w:proofErr w:type="gramStart"/>
      <w:r>
        <w:t>With Nancy’s in</w:t>
      </w:r>
      <w:r w:rsidR="009E6AD2">
        <w:t>i</w:t>
      </w:r>
      <w:r>
        <w:t>tial runs.</w:t>
      </w:r>
      <w:proofErr w:type="gramEnd"/>
      <w:r>
        <w:t xml:space="preserve"> </w:t>
      </w:r>
      <w:r w:rsidR="00A36DAB">
        <w:t xml:space="preserve"> </w:t>
      </w:r>
      <w:r>
        <w:t>What’s next?</w:t>
      </w:r>
    </w:p>
    <w:p w:rsidR="00B531EA" w:rsidRDefault="009E6AD2" w:rsidP="00134B06">
      <w:r>
        <w:t>Sean/Robin- F</w:t>
      </w:r>
      <w:r w:rsidR="00B531EA">
        <w:t xml:space="preserve">irst run </w:t>
      </w:r>
      <w:r>
        <w:t xml:space="preserve">through </w:t>
      </w:r>
      <w:r w:rsidR="00B531EA">
        <w:t xml:space="preserve">with TSC. </w:t>
      </w:r>
      <w:r w:rsidR="00A36DAB">
        <w:t xml:space="preserve"> </w:t>
      </w:r>
      <w:r w:rsidR="00B531EA">
        <w:t>Need to look at assumptions internally first.</w:t>
      </w:r>
    </w:p>
    <w:p w:rsidR="00B531EA" w:rsidRDefault="00B531EA" w:rsidP="00134B06">
      <w:proofErr w:type="spellStart"/>
      <w:r>
        <w:t>Merlynn</w:t>
      </w:r>
      <w:proofErr w:type="spellEnd"/>
      <w:r w:rsidR="009E6AD2">
        <w:t xml:space="preserve"> - G</w:t>
      </w:r>
      <w:r>
        <w:t>lean down to be understandable for people.</w:t>
      </w:r>
    </w:p>
    <w:p w:rsidR="00B531EA" w:rsidRDefault="009E6AD2" w:rsidP="00134B06">
      <w:proofErr w:type="gramStart"/>
      <w:r>
        <w:t xml:space="preserve">Ernie- Quick </w:t>
      </w:r>
      <w:r w:rsidR="00A36DAB">
        <w:t>turnaround</w:t>
      </w:r>
      <w:r w:rsidR="00B531EA">
        <w:t>.</w:t>
      </w:r>
      <w:proofErr w:type="gramEnd"/>
      <w:r w:rsidR="00A36DAB">
        <w:t xml:space="preserve"> </w:t>
      </w:r>
      <w:r w:rsidR="00B531EA">
        <w:t xml:space="preserve"> And then send to broader workgroup.</w:t>
      </w:r>
    </w:p>
    <w:p w:rsidR="00D548A5" w:rsidRDefault="00B531EA" w:rsidP="00134B06">
      <w:proofErr w:type="spellStart"/>
      <w:r>
        <w:t>Merlynn</w:t>
      </w:r>
      <w:proofErr w:type="spellEnd"/>
      <w:r>
        <w:t>- Need to re-do</w:t>
      </w:r>
      <w:r w:rsidR="009E6AD2">
        <w:t xml:space="preserve"> runs?</w:t>
      </w:r>
      <w:r w:rsidR="00A36DAB">
        <w:t xml:space="preserve">  </w:t>
      </w:r>
      <w:r w:rsidR="009E6AD2">
        <w:t xml:space="preserve"> </w:t>
      </w:r>
      <w:proofErr w:type="gramStart"/>
      <w:r w:rsidR="009E6AD2">
        <w:t>Would take a long time by</w:t>
      </w:r>
      <w:r>
        <w:t xml:space="preserve"> Nancy.</w:t>
      </w:r>
      <w:proofErr w:type="gramEnd"/>
    </w:p>
    <w:p w:rsidR="00115858" w:rsidRDefault="00115858" w:rsidP="00A36DAB">
      <w:pPr>
        <w:pStyle w:val="Heading3"/>
      </w:pPr>
      <w:r>
        <w:t>Next Steps</w:t>
      </w:r>
      <w:r w:rsidR="0046253D">
        <w:t>:</w:t>
      </w:r>
    </w:p>
    <w:p w:rsidR="009E6AD2" w:rsidRDefault="009E6AD2" w:rsidP="0011037C">
      <w:pPr>
        <w:tabs>
          <w:tab w:val="left" w:pos="360"/>
        </w:tabs>
        <w:rPr>
          <w:u w:val="single"/>
        </w:rPr>
      </w:pPr>
      <w:r>
        <w:rPr>
          <w:u w:val="single"/>
        </w:rPr>
        <w:t>June 15, 2012</w:t>
      </w:r>
      <w:r w:rsidR="004102FE">
        <w:rPr>
          <w:u w:val="single"/>
        </w:rPr>
        <w:t xml:space="preserve"> – July 2, 2012</w:t>
      </w:r>
    </w:p>
    <w:p w:rsidR="009E6AD2" w:rsidRPr="004102FE" w:rsidRDefault="009E6AD2" w:rsidP="0011037C">
      <w:pPr>
        <w:tabs>
          <w:tab w:val="left" w:pos="360"/>
        </w:tabs>
      </w:pPr>
      <w:proofErr w:type="spellStart"/>
      <w:r w:rsidRPr="009E6AD2">
        <w:t>Merlynn’s</w:t>
      </w:r>
      <w:proofErr w:type="spellEnd"/>
      <w:r w:rsidRPr="009E6AD2">
        <w:t xml:space="preserve"> technical memo </w:t>
      </w:r>
      <w:r w:rsidR="004102FE">
        <w:t>reviewed internally (Rod, Ernie, Paul, and possibly Robin).</w:t>
      </w:r>
      <w:r w:rsidRPr="009E6AD2">
        <w:t xml:space="preserve"> </w:t>
      </w:r>
    </w:p>
    <w:p w:rsidR="00B531EA" w:rsidRPr="00B531EA" w:rsidRDefault="00B531EA" w:rsidP="0011037C">
      <w:pPr>
        <w:tabs>
          <w:tab w:val="left" w:pos="360"/>
        </w:tabs>
        <w:rPr>
          <w:u w:val="single"/>
        </w:rPr>
      </w:pPr>
      <w:r w:rsidRPr="00B531EA">
        <w:rPr>
          <w:u w:val="single"/>
        </w:rPr>
        <w:t>July, 2 2012</w:t>
      </w:r>
    </w:p>
    <w:p w:rsidR="00B531EA" w:rsidRDefault="009E6AD2" w:rsidP="0011037C">
      <w:pPr>
        <w:tabs>
          <w:tab w:val="left" w:pos="360"/>
        </w:tabs>
      </w:pPr>
      <w:proofErr w:type="spellStart"/>
      <w:r>
        <w:t>Merlynn’s</w:t>
      </w:r>
      <w:proofErr w:type="spellEnd"/>
      <w:r w:rsidR="004102FE">
        <w:t xml:space="preserve"> technical memo shared externally (limited to Temperature workgroup?).</w:t>
      </w:r>
      <w:r>
        <w:t xml:space="preserve"> S</w:t>
      </w:r>
      <w:r w:rsidR="00B531EA">
        <w:t xml:space="preserve">ooner if possible. </w:t>
      </w:r>
    </w:p>
    <w:p w:rsidR="004102FE" w:rsidRDefault="00B531EA" w:rsidP="0011037C">
      <w:pPr>
        <w:tabs>
          <w:tab w:val="left" w:pos="360"/>
        </w:tabs>
      </w:pPr>
      <w:r w:rsidRPr="00B531EA">
        <w:rPr>
          <w:u w:val="single"/>
        </w:rPr>
        <w:t>July 20</w:t>
      </w:r>
      <w:r w:rsidR="009E6AD2">
        <w:rPr>
          <w:u w:val="single"/>
        </w:rPr>
        <w:t>, 2012</w:t>
      </w:r>
      <w:r w:rsidR="009E6AD2">
        <w:t xml:space="preserve">: </w:t>
      </w:r>
    </w:p>
    <w:p w:rsidR="00B531EA" w:rsidRDefault="004102FE" w:rsidP="0011037C">
      <w:pPr>
        <w:tabs>
          <w:tab w:val="left" w:pos="360"/>
        </w:tabs>
      </w:pPr>
      <w:r>
        <w:t>Deadline for external (limited to Temperature workgroup?) c</w:t>
      </w:r>
      <w:r w:rsidR="009E6AD2">
        <w:t xml:space="preserve">omments back to </w:t>
      </w:r>
      <w:proofErr w:type="spellStart"/>
      <w:r w:rsidR="009E6AD2">
        <w:t>Merlynn</w:t>
      </w:r>
      <w:proofErr w:type="spellEnd"/>
      <w:r w:rsidR="00B531EA">
        <w:t xml:space="preserve">. </w:t>
      </w:r>
      <w:r w:rsidR="0011037C">
        <w:tab/>
      </w:r>
    </w:p>
    <w:p w:rsidR="004520D0" w:rsidRDefault="00B531EA" w:rsidP="0011037C">
      <w:pPr>
        <w:tabs>
          <w:tab w:val="left" w:pos="360"/>
        </w:tabs>
      </w:pPr>
      <w:r>
        <w:rPr>
          <w:u w:val="single"/>
        </w:rPr>
        <w:t>Aug. 2</w:t>
      </w:r>
      <w:r w:rsidR="004102FE">
        <w:rPr>
          <w:u w:val="single"/>
        </w:rPr>
        <w:t>0, 2012:</w:t>
      </w:r>
      <w:r w:rsidR="0046253D" w:rsidRPr="0046253D">
        <w:t xml:space="preserve"> </w:t>
      </w:r>
    </w:p>
    <w:p w:rsidR="00B531EA" w:rsidRPr="0046253D" w:rsidRDefault="0046253D" w:rsidP="0011037C">
      <w:pPr>
        <w:tabs>
          <w:tab w:val="left" w:pos="360"/>
        </w:tabs>
        <w:rPr>
          <w:u w:val="single"/>
        </w:rPr>
      </w:pPr>
      <w:r w:rsidRPr="0046253D">
        <w:t>?</w:t>
      </w:r>
    </w:p>
    <w:p w:rsidR="0011037C" w:rsidRPr="0011037C" w:rsidRDefault="0011037C" w:rsidP="0011037C">
      <w:pPr>
        <w:tabs>
          <w:tab w:val="left" w:pos="360"/>
        </w:tabs>
        <w:rPr>
          <w:u w:val="single"/>
        </w:rPr>
      </w:pPr>
      <w:r w:rsidRPr="0011037C">
        <w:rPr>
          <w:u w:val="single"/>
        </w:rPr>
        <w:t>September</w:t>
      </w:r>
      <w:r w:rsidR="00B531EA">
        <w:rPr>
          <w:u w:val="single"/>
        </w:rPr>
        <w:t>, 30</w:t>
      </w:r>
      <w:r w:rsidRPr="0011037C">
        <w:rPr>
          <w:u w:val="single"/>
        </w:rPr>
        <w:t xml:space="preserve"> 2012</w:t>
      </w:r>
      <w:r w:rsidR="0046253D">
        <w:rPr>
          <w:u w:val="single"/>
        </w:rPr>
        <w:t>:</w:t>
      </w:r>
    </w:p>
    <w:p w:rsidR="0011037C" w:rsidRPr="0011037C" w:rsidRDefault="00CC018B" w:rsidP="004102FE">
      <w:r>
        <w:t>Draft t</w:t>
      </w:r>
      <w:r w:rsidR="0011037C" w:rsidRPr="0011037C">
        <w:t>echnical memo summarizing analysis and results provided to TRRP.</w:t>
      </w:r>
      <w:r w:rsidR="004102FE">
        <w:t xml:space="preserve"> </w:t>
      </w:r>
      <w:r w:rsidR="004520D0">
        <w:t xml:space="preserve"> </w:t>
      </w:r>
      <w:proofErr w:type="spellStart"/>
      <w:r w:rsidR="004102FE">
        <w:t>Merlynn</w:t>
      </w:r>
      <w:proofErr w:type="spellEnd"/>
      <w:r w:rsidR="00B531EA">
        <w:t xml:space="preserve"> direct charging this.</w:t>
      </w:r>
      <w:r w:rsidR="004520D0">
        <w:t xml:space="preserve"> </w:t>
      </w:r>
      <w:r w:rsidR="00B531EA">
        <w:t xml:space="preserve"> </w:t>
      </w:r>
      <w:proofErr w:type="gramStart"/>
      <w:r w:rsidR="00B531EA">
        <w:t>Has to be done</w:t>
      </w:r>
      <w:r w:rsidR="004102FE">
        <w:t xml:space="preserve"> by end of Sept.</w:t>
      </w:r>
      <w:proofErr w:type="gramEnd"/>
      <w:r w:rsidR="004102FE">
        <w:t xml:space="preserve"> </w:t>
      </w:r>
    </w:p>
    <w:p w:rsidR="0011037C" w:rsidRPr="0011037C" w:rsidRDefault="0011037C" w:rsidP="0011037C">
      <w:pPr>
        <w:tabs>
          <w:tab w:val="left" w:pos="360"/>
        </w:tabs>
        <w:rPr>
          <w:u w:val="single"/>
        </w:rPr>
      </w:pPr>
      <w:r w:rsidRPr="0011037C">
        <w:rPr>
          <w:u w:val="single"/>
        </w:rPr>
        <w:t>October 2012</w:t>
      </w:r>
    </w:p>
    <w:p w:rsidR="0011037C" w:rsidRDefault="0011037C" w:rsidP="00CC018B">
      <w:r w:rsidRPr="0011037C">
        <w:t>Draft technical memo undergoes TRRP / external peer review.</w:t>
      </w:r>
    </w:p>
    <w:p w:rsidR="00953073" w:rsidRDefault="00953073" w:rsidP="00953073">
      <w:pPr>
        <w:pStyle w:val="item"/>
      </w:pPr>
      <w:r>
        <w:lastRenderedPageBreak/>
        <w:t>Action Tracker update</w:t>
      </w:r>
    </w:p>
    <w:p w:rsidR="0098102B" w:rsidRDefault="0098102B" w:rsidP="0098102B">
      <w:proofErr w:type="gramStart"/>
      <w:r>
        <w:t>Task 1.</w:t>
      </w:r>
      <w:proofErr w:type="gramEnd"/>
      <w:r w:rsidR="004520D0">
        <w:t xml:space="preserve"> </w:t>
      </w:r>
      <w:r>
        <w:t xml:space="preserve"> Seth Naman will draft evaluation criteria for the alternatives to Lewiston Dam </w:t>
      </w:r>
      <w:r w:rsidR="004E33E6">
        <w:t xml:space="preserve">Special Study </w:t>
      </w:r>
      <w:r>
        <w:t>for temperature management by June 11.</w:t>
      </w:r>
    </w:p>
    <w:p w:rsidR="004E33E6" w:rsidRDefault="0098102B" w:rsidP="0098102B">
      <w:pPr>
        <w:rPr>
          <w:b/>
        </w:rPr>
      </w:pPr>
      <w:r>
        <w:t>STATUS:</w:t>
      </w:r>
      <w:r w:rsidR="004520D0">
        <w:t xml:space="preserve"> </w:t>
      </w:r>
      <w:r>
        <w:t>Outstanding.</w:t>
      </w:r>
      <w:r w:rsidR="004520D0">
        <w:t xml:space="preserve"> </w:t>
      </w:r>
      <w:r>
        <w:t xml:space="preserve"> Draft evaluation criteria now expected by June 18, 2012. </w:t>
      </w:r>
      <w:r w:rsidRPr="0098102B">
        <w:rPr>
          <w:b/>
        </w:rPr>
        <w:t>[NOTE: Seth will let us know more tomorrow]</w:t>
      </w:r>
      <w:r w:rsidR="004E33E6">
        <w:rPr>
          <w:b/>
        </w:rPr>
        <w:t xml:space="preserve"> June 18</w:t>
      </w:r>
      <w:r w:rsidR="004E33E6" w:rsidRPr="004E33E6">
        <w:rPr>
          <w:b/>
          <w:vertAlign w:val="superscript"/>
        </w:rPr>
        <w:t>th</w:t>
      </w:r>
      <w:r w:rsidR="004E33E6">
        <w:rPr>
          <w:b/>
        </w:rPr>
        <w:t xml:space="preserve"> should work.</w:t>
      </w:r>
    </w:p>
    <w:p w:rsidR="00CC018B" w:rsidRDefault="00CC018B" w:rsidP="00CC018B">
      <w:r>
        <w:t xml:space="preserve">Comments: </w:t>
      </w:r>
    </w:p>
    <w:p w:rsidR="00CC018B" w:rsidRDefault="00CC018B" w:rsidP="004E33E6">
      <w:r>
        <w:t>Rod - Merge S</w:t>
      </w:r>
      <w:r w:rsidR="004E33E6" w:rsidRPr="004E33E6">
        <w:t>eth’s doc</w:t>
      </w:r>
      <w:r>
        <w:t>ument into Shelley and Jimmy’</w:t>
      </w:r>
      <w:r w:rsidR="004E33E6" w:rsidRPr="004E33E6">
        <w:t>s.</w:t>
      </w:r>
      <w:r w:rsidR="0098102B" w:rsidRPr="004E33E6">
        <w:t xml:space="preserve"> </w:t>
      </w:r>
    </w:p>
    <w:p w:rsidR="00CC018B" w:rsidRDefault="00CC018B" w:rsidP="004E33E6">
      <w:proofErr w:type="spellStart"/>
      <w:r>
        <w:t>Merlynn</w:t>
      </w:r>
      <w:proofErr w:type="spellEnd"/>
      <w:r>
        <w:t xml:space="preserve"> - Looking for profiles from 19</w:t>
      </w:r>
      <w:r w:rsidR="004E33E6">
        <w:t>91 and ’92.  Has hard copy of raw data.</w:t>
      </w:r>
      <w:r w:rsidR="004520D0">
        <w:t xml:space="preserve"> </w:t>
      </w:r>
      <w:r w:rsidR="004E33E6">
        <w:t xml:space="preserve"> </w:t>
      </w:r>
      <w:proofErr w:type="gramStart"/>
      <w:r w:rsidR="004E33E6">
        <w:t>Needs electronic copy.</w:t>
      </w:r>
      <w:proofErr w:type="gramEnd"/>
      <w:r w:rsidR="004E33E6">
        <w:t xml:space="preserve"> </w:t>
      </w:r>
    </w:p>
    <w:p w:rsidR="004E33E6" w:rsidRDefault="00CC018B" w:rsidP="004E33E6">
      <w:r>
        <w:t>Seth - Has nothing between</w:t>
      </w:r>
      <w:r w:rsidR="004E33E6">
        <w:t xml:space="preserve"> </w:t>
      </w:r>
      <w:r>
        <w:t>19</w:t>
      </w:r>
      <w:r w:rsidR="004E33E6">
        <w:t xml:space="preserve">89 and </w:t>
      </w:r>
      <w:r>
        <w:t>‘</w:t>
      </w:r>
      <w:r w:rsidR="004E33E6">
        <w:t>98 (T</w:t>
      </w:r>
      <w:r>
        <w:t xml:space="preserve">rinity </w:t>
      </w:r>
      <w:r w:rsidR="004E33E6">
        <w:t>D</w:t>
      </w:r>
      <w:r>
        <w:t>am vertical</w:t>
      </w:r>
      <w:r w:rsidR="004E33E6">
        <w:t xml:space="preserve"> profiles). </w:t>
      </w:r>
    </w:p>
    <w:p w:rsidR="004E33E6" w:rsidRDefault="00CC018B" w:rsidP="004E33E6">
      <w:proofErr w:type="gramStart"/>
      <w:r>
        <w:t>Rod- C</w:t>
      </w:r>
      <w:r w:rsidR="004E33E6">
        <w:t>heck with Sh</w:t>
      </w:r>
      <w:r>
        <w:t>asta about availability of electronic data.</w:t>
      </w:r>
      <w:proofErr w:type="gramEnd"/>
      <w:r w:rsidR="004520D0">
        <w:t xml:space="preserve"> </w:t>
      </w:r>
      <w:r w:rsidR="004E33E6">
        <w:t xml:space="preserve"> </w:t>
      </w:r>
      <w:proofErr w:type="gramStart"/>
      <w:r w:rsidR="004E33E6">
        <w:t>Mar</w:t>
      </w:r>
      <w:r>
        <w:t xml:space="preserve">y </w:t>
      </w:r>
      <w:proofErr w:type="spellStart"/>
      <w:r>
        <w:t>Suppinger</w:t>
      </w:r>
      <w:proofErr w:type="spellEnd"/>
      <w:r>
        <w:t xml:space="preserve"> to get a call.</w:t>
      </w:r>
      <w:proofErr w:type="gramEnd"/>
    </w:p>
    <w:p w:rsidR="004E33E6" w:rsidRDefault="00CC018B" w:rsidP="0098102B">
      <w:proofErr w:type="spellStart"/>
      <w:r>
        <w:t>Merlynn</w:t>
      </w:r>
      <w:proofErr w:type="spellEnd"/>
      <w:r>
        <w:t xml:space="preserve"> - Lots of Lewiston p</w:t>
      </w:r>
      <w:r w:rsidR="004E33E6">
        <w:t xml:space="preserve">rofiles. </w:t>
      </w:r>
      <w:r w:rsidR="004520D0">
        <w:t xml:space="preserve"> </w:t>
      </w:r>
      <w:proofErr w:type="gramStart"/>
      <w:r w:rsidR="004E33E6">
        <w:t>A few T</w:t>
      </w:r>
      <w:r>
        <w:t xml:space="preserve">rinity </w:t>
      </w:r>
      <w:r w:rsidR="004E33E6">
        <w:t>D</w:t>
      </w:r>
      <w:r>
        <w:t xml:space="preserve">am </w:t>
      </w:r>
      <w:proofErr w:type="spellStart"/>
      <w:r>
        <w:t>forebay</w:t>
      </w:r>
      <w:proofErr w:type="spellEnd"/>
      <w:r>
        <w:t xml:space="preserve"> profiles.</w:t>
      </w:r>
      <w:proofErr w:type="gramEnd"/>
      <w:r>
        <w:t xml:space="preserve"> </w:t>
      </w:r>
      <w:r w:rsidR="004520D0">
        <w:t xml:space="preserve"> </w:t>
      </w:r>
      <w:proofErr w:type="gramStart"/>
      <w:r>
        <w:t>Continuous logger downstream</w:t>
      </w:r>
      <w:r w:rsidR="004E33E6">
        <w:t xml:space="preserve"> of T</w:t>
      </w:r>
      <w:r>
        <w:t xml:space="preserve">rinity </w:t>
      </w:r>
      <w:r w:rsidR="004E33E6">
        <w:t>D</w:t>
      </w:r>
      <w:r>
        <w:t>am (</w:t>
      </w:r>
      <w:proofErr w:type="spellStart"/>
      <w:r w:rsidR="004E33E6">
        <w:t>tailwater</w:t>
      </w:r>
      <w:proofErr w:type="spellEnd"/>
      <w:r w:rsidR="004E33E6">
        <w:t>).</w:t>
      </w:r>
      <w:proofErr w:type="gramEnd"/>
    </w:p>
    <w:p w:rsidR="004E33E6" w:rsidRDefault="00CC018B" w:rsidP="0098102B">
      <w:r>
        <w:t>Seth - D</w:t>
      </w:r>
      <w:r w:rsidR="004E33E6">
        <w:t>ata limited.</w:t>
      </w:r>
    </w:p>
    <w:p w:rsidR="004E33E6" w:rsidRDefault="004E33E6" w:rsidP="0098102B"/>
    <w:p w:rsidR="0098102B" w:rsidRDefault="0098102B" w:rsidP="0098102B">
      <w:proofErr w:type="gramStart"/>
      <w:r>
        <w:t>Task 2.</w:t>
      </w:r>
      <w:proofErr w:type="gramEnd"/>
      <w:r>
        <w:t xml:space="preserve"> Shelley McGinnis will send to the Temperature Workgroup a schedule or sequence of meetings for engineering, alternatives evaluation, and consideration of Naman’s criteria.</w:t>
      </w:r>
    </w:p>
    <w:p w:rsidR="00883345" w:rsidRPr="0098102B" w:rsidRDefault="0098102B" w:rsidP="0098102B">
      <w:r>
        <w:t>STATUS:</w:t>
      </w:r>
      <w:r w:rsidR="004520D0">
        <w:t xml:space="preserve"> </w:t>
      </w:r>
      <w:r>
        <w:t>Complete. Next Lewiston Special Study meeting will be held June 29, 2012 via Webex.</w:t>
      </w:r>
    </w:p>
    <w:p w:rsidR="00953073" w:rsidRDefault="00953073" w:rsidP="00953073">
      <w:pPr>
        <w:pStyle w:val="item"/>
      </w:pPr>
      <w:r>
        <w:t>Next Meetings</w:t>
      </w:r>
    </w:p>
    <w:p w:rsidR="00D927D4" w:rsidRDefault="00DD0C5C" w:rsidP="002636A1">
      <w:r>
        <w:t>29 June</w:t>
      </w:r>
      <w:r w:rsidR="00B90BFC">
        <w:t xml:space="preserve"> 2012 </w:t>
      </w:r>
      <w:r>
        <w:t>–</w:t>
      </w:r>
      <w:r w:rsidR="00B90BFC">
        <w:t xml:space="preserve"> We</w:t>
      </w:r>
      <w:r>
        <w:t>bex / Weaver</w:t>
      </w:r>
      <w:r w:rsidR="00B90BFC">
        <w:t>ville</w:t>
      </w:r>
      <w:r w:rsidR="004E33E6">
        <w:t xml:space="preserve"> – agenda will go out today. </w:t>
      </w:r>
      <w:r w:rsidR="004520D0">
        <w:t xml:space="preserve"> </w:t>
      </w:r>
      <w:r w:rsidR="004E33E6">
        <w:t>Paul can’t make this.</w:t>
      </w:r>
    </w:p>
    <w:p w:rsidR="00D927D4" w:rsidRDefault="00883345" w:rsidP="00696822">
      <w:r>
        <w:t>Bill – to Paul – Something different</w:t>
      </w:r>
      <w:r w:rsidR="004E33E6">
        <w:t xml:space="preserve"> in </w:t>
      </w:r>
      <w:r>
        <w:t>19</w:t>
      </w:r>
      <w:r w:rsidR="004E33E6">
        <w:t>85-</w:t>
      </w:r>
      <w:r>
        <w:t>‘</w:t>
      </w:r>
      <w:r w:rsidR="004E33E6">
        <w:t xml:space="preserve">94 </w:t>
      </w:r>
      <w:proofErr w:type="gramStart"/>
      <w:r w:rsidR="004E33E6">
        <w:t>drought</w:t>
      </w:r>
      <w:proofErr w:type="gramEnd"/>
      <w:r w:rsidR="004E33E6">
        <w:t>?</w:t>
      </w:r>
      <w:r w:rsidR="004520D0">
        <w:t xml:space="preserve"> </w:t>
      </w:r>
      <w:r w:rsidR="004E33E6">
        <w:t xml:space="preserve"> </w:t>
      </w:r>
      <w:proofErr w:type="gramStart"/>
      <w:r w:rsidR="004E33E6">
        <w:t>Unique characteristics.</w:t>
      </w:r>
      <w:proofErr w:type="gramEnd"/>
      <w:r w:rsidR="004E33E6">
        <w:t xml:space="preserve"> </w:t>
      </w:r>
      <w:r w:rsidR="004520D0">
        <w:t xml:space="preserve"> </w:t>
      </w:r>
      <w:proofErr w:type="gramStart"/>
      <w:r w:rsidR="004E33E6">
        <w:t xml:space="preserve">Neared </w:t>
      </w:r>
      <w:r>
        <w:t>19</w:t>
      </w:r>
      <w:r w:rsidR="004E33E6">
        <w:t>76 level 2 or 3 y</w:t>
      </w:r>
      <w:r>
        <w:t>ears ago,</w:t>
      </w:r>
      <w:r w:rsidR="004E33E6">
        <w:t xml:space="preserve"> </w:t>
      </w:r>
      <w:r>
        <w:t>no rain until March 15,</w:t>
      </w:r>
      <w:r w:rsidR="004E33E6">
        <w:t xml:space="preserve"> for informing analysis.</w:t>
      </w:r>
      <w:proofErr w:type="gramEnd"/>
    </w:p>
    <w:p w:rsidR="004E33E6" w:rsidRDefault="00883345" w:rsidP="00696822">
      <w:proofErr w:type="gramStart"/>
      <w:r>
        <w:t>Paul - B</w:t>
      </w:r>
      <w:r w:rsidR="004E33E6">
        <w:t>road look, y</w:t>
      </w:r>
      <w:r>
        <w:t>ea</w:t>
      </w:r>
      <w:r w:rsidR="004E33E6">
        <w:t>r to y</w:t>
      </w:r>
      <w:r>
        <w:t>ea</w:t>
      </w:r>
      <w:r w:rsidR="004E33E6">
        <w:t>r, and within y</w:t>
      </w:r>
      <w:r>
        <w:t>ear.</w:t>
      </w:r>
      <w:proofErr w:type="gramEnd"/>
      <w:r>
        <w:t xml:space="preserve"> </w:t>
      </w:r>
      <w:r w:rsidR="004520D0">
        <w:t xml:space="preserve"> </w:t>
      </w:r>
      <w:r>
        <w:t>Worst case s</w:t>
      </w:r>
      <w:r w:rsidR="004E33E6">
        <w:t>cenarios to look at from last 20-30 y</w:t>
      </w:r>
      <w:r>
        <w:t>ea</w:t>
      </w:r>
      <w:r w:rsidR="004E33E6">
        <w:t xml:space="preserve">rs. Big </w:t>
      </w:r>
      <w:r>
        <w:t>picture,</w:t>
      </w:r>
      <w:r w:rsidR="004E33E6">
        <w:t xml:space="preserve"> then dial in to finer temporal scales.</w:t>
      </w:r>
      <w:r>
        <w:t xml:space="preserve"> </w:t>
      </w:r>
      <w:r w:rsidR="004520D0">
        <w:t xml:space="preserve"> </w:t>
      </w:r>
      <w:r w:rsidR="00E62427">
        <w:t xml:space="preserve">3 </w:t>
      </w:r>
      <w:proofErr w:type="spellStart"/>
      <w:r w:rsidR="00E62427">
        <w:t>yrs</w:t>
      </w:r>
      <w:proofErr w:type="spellEnd"/>
      <w:r w:rsidR="00E62427">
        <w:t xml:space="preserve"> ago levels almost dropped down to 85-94 </w:t>
      </w:r>
      <w:proofErr w:type="gramStart"/>
      <w:r w:rsidR="00E62427">
        <w:t>drought</w:t>
      </w:r>
      <w:proofErr w:type="gramEnd"/>
      <w:r w:rsidR="00E62427">
        <w:t>.</w:t>
      </w:r>
    </w:p>
    <w:p w:rsidR="00883345" w:rsidRDefault="00883345" w:rsidP="00883345">
      <w:pPr>
        <w:pStyle w:val="Heading1"/>
      </w:pPr>
      <w:r>
        <w:t>Adjourn 10:15 AM</w:t>
      </w:r>
    </w:p>
    <w:p w:rsidR="00194761" w:rsidRPr="00DA3B02" w:rsidRDefault="00194761" w:rsidP="00915B55"/>
    <w:sectPr w:rsidR="00194761" w:rsidRPr="00DA3B02" w:rsidSect="001072F4">
      <w:headerReference w:type="even" r:id="rId8"/>
      <w:headerReference w:type="default" r:id="rId9"/>
      <w:pgSz w:w="12240" w:h="15840" w:code="1"/>
      <w:pgMar w:top="6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422" w:rsidRDefault="00B15422">
      <w:pPr>
        <w:spacing w:after="0"/>
      </w:pPr>
      <w:r>
        <w:separator/>
      </w:r>
    </w:p>
  </w:endnote>
  <w:endnote w:type="continuationSeparator" w:id="0">
    <w:p w:rsidR="00B15422" w:rsidRDefault="00B15422">
      <w:pPr>
        <w:spacing w:after="0"/>
      </w:pPr>
      <w:r>
        <w:continuationSeparator/>
      </w:r>
    </w:p>
  </w:endnote>
  <w:endnote w:type="continuationNotice" w:id="1">
    <w:p w:rsidR="00B15422" w:rsidRDefault="00B1542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422" w:rsidRDefault="00B15422">
      <w:pPr>
        <w:spacing w:after="0"/>
      </w:pPr>
      <w:r>
        <w:separator/>
      </w:r>
    </w:p>
  </w:footnote>
  <w:footnote w:type="continuationSeparator" w:id="0">
    <w:p w:rsidR="00B15422" w:rsidRDefault="00B15422">
      <w:pPr>
        <w:spacing w:after="0"/>
      </w:pPr>
      <w:r>
        <w:continuationSeparator/>
      </w:r>
    </w:p>
  </w:footnote>
  <w:footnote w:type="continuationNotice" w:id="1">
    <w:p w:rsidR="00B15422" w:rsidRDefault="00B15422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20" w:rsidRDefault="007B7720"/>
  <w:p w:rsidR="007B7720" w:rsidRDefault="007B7720"/>
  <w:p w:rsidR="007B7720" w:rsidRDefault="007B7720" w:rsidP="00A87CEF"/>
  <w:p w:rsidR="007B7720" w:rsidRDefault="007B7720" w:rsidP="00A87CEF"/>
  <w:p w:rsidR="007B7720" w:rsidRDefault="007B7720" w:rsidP="00A87CEF"/>
  <w:p w:rsidR="007B7720" w:rsidRDefault="007B7720" w:rsidP="00A87CEF"/>
  <w:p w:rsidR="007B7720" w:rsidRDefault="007B7720" w:rsidP="00A87CE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720" w:rsidRPr="00CD303F" w:rsidRDefault="007B7720" w:rsidP="00950181">
    <w:pPr>
      <w:pStyle w:val="Header"/>
      <w:tabs>
        <w:tab w:val="clear" w:pos="4320"/>
        <w:tab w:val="clear" w:pos="8640"/>
        <w:tab w:val="right" w:pos="-3600"/>
      </w:tabs>
      <w:rPr>
        <w:sz w:val="20"/>
      </w:rPr>
    </w:pPr>
    <w:r>
      <w:rPr>
        <w:sz w:val="20"/>
      </w:rPr>
      <w:t xml:space="preserve">Meeting Summary Temperature </w:t>
    </w:r>
    <w:r w:rsidRPr="00CD303F">
      <w:rPr>
        <w:sz w:val="20"/>
      </w:rPr>
      <w:t xml:space="preserve">Workgroup, </w:t>
    </w:r>
    <w:r>
      <w:rPr>
        <w:sz w:val="20"/>
      </w:rPr>
      <w:t>June 15, 2012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  <w:t xml:space="preserve">page </w:t>
    </w:r>
    <w:r w:rsidR="006C758D" w:rsidRPr="00CD303F">
      <w:rPr>
        <w:rStyle w:val="PageNumber"/>
        <w:sz w:val="20"/>
      </w:rPr>
      <w:fldChar w:fldCharType="begin"/>
    </w:r>
    <w:r w:rsidRPr="00CD303F">
      <w:rPr>
        <w:rStyle w:val="PageNumber"/>
        <w:sz w:val="20"/>
      </w:rPr>
      <w:instrText xml:space="preserve"> PAGE </w:instrText>
    </w:r>
    <w:r w:rsidR="006C758D" w:rsidRPr="00CD303F">
      <w:rPr>
        <w:rStyle w:val="PageNumber"/>
        <w:sz w:val="20"/>
      </w:rPr>
      <w:fldChar w:fldCharType="separate"/>
    </w:r>
    <w:r w:rsidR="000C2213">
      <w:rPr>
        <w:rStyle w:val="PageNumber"/>
        <w:noProof/>
        <w:sz w:val="20"/>
      </w:rPr>
      <w:t>1</w:t>
    </w:r>
    <w:r w:rsidR="006C758D" w:rsidRPr="00CD303F">
      <w:rPr>
        <w:rStyle w:val="PageNumber"/>
        <w:sz w:val="20"/>
      </w:rPr>
      <w:fldChar w:fldCharType="end"/>
    </w:r>
  </w:p>
  <w:p w:rsidR="007B7720" w:rsidRDefault="007B7720" w:rsidP="00A87CE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4987"/>
    <w:multiLevelType w:val="hybridMultilevel"/>
    <w:tmpl w:val="255C8DA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80644F"/>
    <w:multiLevelType w:val="hybridMultilevel"/>
    <w:tmpl w:val="EA92979C"/>
    <w:lvl w:ilvl="0" w:tplc="201631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246E95"/>
    <w:multiLevelType w:val="hybridMultilevel"/>
    <w:tmpl w:val="23C47EE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AE5541"/>
    <w:multiLevelType w:val="hybridMultilevel"/>
    <w:tmpl w:val="CBBEF2F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1C5165"/>
    <w:multiLevelType w:val="hybridMultilevel"/>
    <w:tmpl w:val="C95AFED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575D43"/>
    <w:multiLevelType w:val="hybridMultilevel"/>
    <w:tmpl w:val="82BA8A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C70408"/>
    <w:multiLevelType w:val="hybridMultilevel"/>
    <w:tmpl w:val="A5AEA12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36E8A"/>
    <w:multiLevelType w:val="hybridMultilevel"/>
    <w:tmpl w:val="F56A972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8219AB"/>
    <w:multiLevelType w:val="hybridMultilevel"/>
    <w:tmpl w:val="F640ACBE"/>
    <w:lvl w:ilvl="0" w:tplc="A89842A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330FB8"/>
    <w:multiLevelType w:val="hybridMultilevel"/>
    <w:tmpl w:val="78CA3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26352"/>
    <w:multiLevelType w:val="hybridMultilevel"/>
    <w:tmpl w:val="0A8C122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16A44"/>
    <w:multiLevelType w:val="hybridMultilevel"/>
    <w:tmpl w:val="17604766"/>
    <w:lvl w:ilvl="0" w:tplc="013A68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4F567FA"/>
    <w:multiLevelType w:val="hybridMultilevel"/>
    <w:tmpl w:val="553C2E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AA011A"/>
    <w:multiLevelType w:val="hybridMultilevel"/>
    <w:tmpl w:val="F00CA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D4EBB"/>
    <w:multiLevelType w:val="hybridMultilevel"/>
    <w:tmpl w:val="0188F5AE"/>
    <w:lvl w:ilvl="0" w:tplc="579A1F34">
      <w:start w:val="1"/>
      <w:numFmt w:val="decimal"/>
      <w:pStyle w:val="Subitemnumbering"/>
      <w:lvlText w:val="3.%1."/>
      <w:lvlJc w:val="left"/>
      <w:pPr>
        <w:tabs>
          <w:tab w:val="num" w:pos="144"/>
        </w:tabs>
        <w:ind w:left="72" w:hanging="360"/>
      </w:pPr>
      <w:rPr>
        <w:rFonts w:cs="Times New Roman" w:hint="default"/>
        <w:b/>
        <w:bCs/>
      </w:rPr>
    </w:lvl>
    <w:lvl w:ilvl="1" w:tplc="9EF80F34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A023A4"/>
    <w:multiLevelType w:val="hybridMultilevel"/>
    <w:tmpl w:val="09C63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5301A5"/>
    <w:multiLevelType w:val="hybridMultilevel"/>
    <w:tmpl w:val="7CBCBC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CE66B3"/>
    <w:multiLevelType w:val="hybridMultilevel"/>
    <w:tmpl w:val="56322E64"/>
    <w:lvl w:ilvl="0" w:tplc="A5A0738E">
      <w:start w:val="1"/>
      <w:numFmt w:val="lowerLetter"/>
      <w:pStyle w:val="List2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BB6E61"/>
    <w:multiLevelType w:val="hybridMultilevel"/>
    <w:tmpl w:val="BFB4E1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D6E4039"/>
    <w:multiLevelType w:val="hybridMultilevel"/>
    <w:tmpl w:val="F9CA7D76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FE6E59"/>
    <w:multiLevelType w:val="hybridMultilevel"/>
    <w:tmpl w:val="50C896B2"/>
    <w:lvl w:ilvl="0" w:tplc="A3AEEDF4">
      <w:start w:val="1"/>
      <w:numFmt w:val="decimal"/>
      <w:pStyle w:val="ite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8004E9C"/>
    <w:multiLevelType w:val="hybridMultilevel"/>
    <w:tmpl w:val="4ED0FFE0"/>
    <w:lvl w:ilvl="0" w:tplc="00E0CBA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A2F1429"/>
    <w:multiLevelType w:val="hybridMultilevel"/>
    <w:tmpl w:val="FE34A0FA"/>
    <w:lvl w:ilvl="0" w:tplc="5F5847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D3805C2"/>
    <w:multiLevelType w:val="hybridMultilevel"/>
    <w:tmpl w:val="357434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26222BB"/>
    <w:multiLevelType w:val="hybridMultilevel"/>
    <w:tmpl w:val="17A69E7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046166"/>
    <w:multiLevelType w:val="hybridMultilevel"/>
    <w:tmpl w:val="C2A00D52"/>
    <w:lvl w:ilvl="0" w:tplc="7526BD8A">
      <w:start w:val="1"/>
      <w:numFmt w:val="bullet"/>
      <w:pStyle w:val="ListParagraph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6BB7167"/>
    <w:multiLevelType w:val="hybridMultilevel"/>
    <w:tmpl w:val="F9B8CE92"/>
    <w:lvl w:ilvl="0" w:tplc="32E87E04">
      <w:start w:val="1"/>
      <w:numFmt w:val="decimal"/>
      <w:pStyle w:val="Actionitem"/>
      <w:lvlText w:val="%1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04"/>
        </w:tabs>
        <w:ind w:left="23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24"/>
        </w:tabs>
        <w:ind w:left="302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44"/>
        </w:tabs>
        <w:ind w:left="374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64"/>
        </w:tabs>
        <w:ind w:left="446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84"/>
        </w:tabs>
        <w:ind w:left="518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04"/>
        </w:tabs>
        <w:ind w:left="590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24"/>
        </w:tabs>
        <w:ind w:left="662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44"/>
        </w:tabs>
        <w:ind w:left="7344" w:hanging="180"/>
      </w:pPr>
      <w:rPr>
        <w:rFonts w:cs="Times New Roman"/>
      </w:rPr>
    </w:lvl>
  </w:abstractNum>
  <w:abstractNum w:abstractNumId="27">
    <w:nsid w:val="678221F2"/>
    <w:multiLevelType w:val="hybridMultilevel"/>
    <w:tmpl w:val="F33AA0DA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EC830BC"/>
    <w:multiLevelType w:val="hybridMultilevel"/>
    <w:tmpl w:val="8D2694A6"/>
    <w:lvl w:ilvl="0" w:tplc="201631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CD329C"/>
    <w:multiLevelType w:val="hybridMultilevel"/>
    <w:tmpl w:val="6CDC8D9C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1">
    <w:nsid w:val="71465EFD"/>
    <w:multiLevelType w:val="hybridMultilevel"/>
    <w:tmpl w:val="C05885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1580043"/>
    <w:multiLevelType w:val="hybridMultilevel"/>
    <w:tmpl w:val="6A9E9A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C1398"/>
    <w:multiLevelType w:val="hybridMultilevel"/>
    <w:tmpl w:val="5BCC06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81644AC"/>
    <w:multiLevelType w:val="hybridMultilevel"/>
    <w:tmpl w:val="5A807AB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4"/>
  </w:num>
  <w:num w:numId="4">
    <w:abstractNumId w:val="17"/>
  </w:num>
  <w:num w:numId="5">
    <w:abstractNumId w:val="28"/>
  </w:num>
  <w:num w:numId="6">
    <w:abstractNumId w:val="13"/>
  </w:num>
  <w:num w:numId="7">
    <w:abstractNumId w:val="9"/>
  </w:num>
  <w:num w:numId="8">
    <w:abstractNumId w:val="31"/>
  </w:num>
  <w:num w:numId="9">
    <w:abstractNumId w:val="33"/>
  </w:num>
  <w:num w:numId="10">
    <w:abstractNumId w:val="11"/>
  </w:num>
  <w:num w:numId="11">
    <w:abstractNumId w:val="0"/>
  </w:num>
  <w:num w:numId="12">
    <w:abstractNumId w:val="8"/>
  </w:num>
  <w:num w:numId="13">
    <w:abstractNumId w:val="18"/>
  </w:num>
  <w:num w:numId="14">
    <w:abstractNumId w:val="15"/>
  </w:num>
  <w:num w:numId="15">
    <w:abstractNumId w:val="27"/>
  </w:num>
  <w:num w:numId="16">
    <w:abstractNumId w:val="30"/>
  </w:num>
  <w:num w:numId="17">
    <w:abstractNumId w:val="26"/>
  </w:num>
  <w:num w:numId="18">
    <w:abstractNumId w:val="21"/>
  </w:num>
  <w:num w:numId="19">
    <w:abstractNumId w:val="22"/>
  </w:num>
  <w:num w:numId="20">
    <w:abstractNumId w:val="1"/>
  </w:num>
  <w:num w:numId="21">
    <w:abstractNumId w:val="23"/>
  </w:num>
  <w:num w:numId="22">
    <w:abstractNumId w:val="2"/>
  </w:num>
  <w:num w:numId="23">
    <w:abstractNumId w:val="32"/>
  </w:num>
  <w:num w:numId="24">
    <w:abstractNumId w:val="4"/>
  </w:num>
  <w:num w:numId="25">
    <w:abstractNumId w:val="16"/>
  </w:num>
  <w:num w:numId="26">
    <w:abstractNumId w:val="12"/>
  </w:num>
  <w:num w:numId="27">
    <w:abstractNumId w:val="7"/>
  </w:num>
  <w:num w:numId="28">
    <w:abstractNumId w:val="3"/>
  </w:num>
  <w:num w:numId="29">
    <w:abstractNumId w:val="19"/>
  </w:num>
  <w:num w:numId="30">
    <w:abstractNumId w:val="6"/>
  </w:num>
  <w:num w:numId="31">
    <w:abstractNumId w:val="10"/>
  </w:num>
  <w:num w:numId="32">
    <w:abstractNumId w:val="29"/>
  </w:num>
  <w:num w:numId="33">
    <w:abstractNumId w:val="5"/>
  </w:num>
  <w:num w:numId="34">
    <w:abstractNumId w:val="34"/>
  </w:num>
  <w:num w:numId="35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10"/>
    <w:rsid w:val="00001383"/>
    <w:rsid w:val="000037B0"/>
    <w:rsid w:val="00004C98"/>
    <w:rsid w:val="000107E0"/>
    <w:rsid w:val="00011F86"/>
    <w:rsid w:val="00027FE1"/>
    <w:rsid w:val="00037924"/>
    <w:rsid w:val="00044410"/>
    <w:rsid w:val="000448AD"/>
    <w:rsid w:val="00047A11"/>
    <w:rsid w:val="000505DE"/>
    <w:rsid w:val="00055C16"/>
    <w:rsid w:val="00055D87"/>
    <w:rsid w:val="000642B4"/>
    <w:rsid w:val="000708DA"/>
    <w:rsid w:val="000736FC"/>
    <w:rsid w:val="000751EF"/>
    <w:rsid w:val="00080BE4"/>
    <w:rsid w:val="00083977"/>
    <w:rsid w:val="00084866"/>
    <w:rsid w:val="00090BAD"/>
    <w:rsid w:val="0009152E"/>
    <w:rsid w:val="000915B5"/>
    <w:rsid w:val="00093EF2"/>
    <w:rsid w:val="0009460F"/>
    <w:rsid w:val="00095B12"/>
    <w:rsid w:val="000A66B7"/>
    <w:rsid w:val="000A7BB1"/>
    <w:rsid w:val="000C2213"/>
    <w:rsid w:val="000C55CD"/>
    <w:rsid w:val="000D1380"/>
    <w:rsid w:val="000D3279"/>
    <w:rsid w:val="000D4CF8"/>
    <w:rsid w:val="000D63B4"/>
    <w:rsid w:val="000E5843"/>
    <w:rsid w:val="000E7238"/>
    <w:rsid w:val="000E7B35"/>
    <w:rsid w:val="000F31B7"/>
    <w:rsid w:val="00105294"/>
    <w:rsid w:val="001072F4"/>
    <w:rsid w:val="0011037C"/>
    <w:rsid w:val="001151C6"/>
    <w:rsid w:val="00115858"/>
    <w:rsid w:val="00120C63"/>
    <w:rsid w:val="0012149F"/>
    <w:rsid w:val="001275DF"/>
    <w:rsid w:val="00134B06"/>
    <w:rsid w:val="00136666"/>
    <w:rsid w:val="0013688E"/>
    <w:rsid w:val="001444CA"/>
    <w:rsid w:val="001470BB"/>
    <w:rsid w:val="0015447B"/>
    <w:rsid w:val="001565F1"/>
    <w:rsid w:val="00157A7D"/>
    <w:rsid w:val="0016119F"/>
    <w:rsid w:val="00162E78"/>
    <w:rsid w:val="00163696"/>
    <w:rsid w:val="00164313"/>
    <w:rsid w:val="00172644"/>
    <w:rsid w:val="001728C8"/>
    <w:rsid w:val="001772BD"/>
    <w:rsid w:val="001811DE"/>
    <w:rsid w:val="001838FC"/>
    <w:rsid w:val="00192552"/>
    <w:rsid w:val="001938B5"/>
    <w:rsid w:val="00194761"/>
    <w:rsid w:val="001A404B"/>
    <w:rsid w:val="001B1B6E"/>
    <w:rsid w:val="001B49B6"/>
    <w:rsid w:val="001C47C8"/>
    <w:rsid w:val="001D683C"/>
    <w:rsid w:val="001E60BD"/>
    <w:rsid w:val="001F1FB7"/>
    <w:rsid w:val="001F2112"/>
    <w:rsid w:val="001F6938"/>
    <w:rsid w:val="00200C11"/>
    <w:rsid w:val="0021165F"/>
    <w:rsid w:val="002129F4"/>
    <w:rsid w:val="002172D8"/>
    <w:rsid w:val="002173D4"/>
    <w:rsid w:val="0023567A"/>
    <w:rsid w:val="00240527"/>
    <w:rsid w:val="00241E9B"/>
    <w:rsid w:val="00251B74"/>
    <w:rsid w:val="00257DB9"/>
    <w:rsid w:val="00261F39"/>
    <w:rsid w:val="002636A1"/>
    <w:rsid w:val="00264C9F"/>
    <w:rsid w:val="002665DA"/>
    <w:rsid w:val="00270F9B"/>
    <w:rsid w:val="00271BF0"/>
    <w:rsid w:val="0027318F"/>
    <w:rsid w:val="00275F30"/>
    <w:rsid w:val="00287561"/>
    <w:rsid w:val="00297351"/>
    <w:rsid w:val="002B246E"/>
    <w:rsid w:val="002B4A70"/>
    <w:rsid w:val="002B4FEF"/>
    <w:rsid w:val="002C3AA4"/>
    <w:rsid w:val="002C4918"/>
    <w:rsid w:val="002C4938"/>
    <w:rsid w:val="002C4E2F"/>
    <w:rsid w:val="002C5503"/>
    <w:rsid w:val="002C6D6E"/>
    <w:rsid w:val="002D21AE"/>
    <w:rsid w:val="002D2A26"/>
    <w:rsid w:val="002D37F9"/>
    <w:rsid w:val="002D4D43"/>
    <w:rsid w:val="002D6E9E"/>
    <w:rsid w:val="002D7BF6"/>
    <w:rsid w:val="002E0A4F"/>
    <w:rsid w:val="002E5897"/>
    <w:rsid w:val="002F2566"/>
    <w:rsid w:val="002F5618"/>
    <w:rsid w:val="00300211"/>
    <w:rsid w:val="00306F5D"/>
    <w:rsid w:val="0031412A"/>
    <w:rsid w:val="00316F8A"/>
    <w:rsid w:val="0032613F"/>
    <w:rsid w:val="00327ABF"/>
    <w:rsid w:val="00351454"/>
    <w:rsid w:val="00370CE9"/>
    <w:rsid w:val="003732A1"/>
    <w:rsid w:val="0037733F"/>
    <w:rsid w:val="003802B5"/>
    <w:rsid w:val="00381B91"/>
    <w:rsid w:val="00382026"/>
    <w:rsid w:val="00384F7D"/>
    <w:rsid w:val="00386D35"/>
    <w:rsid w:val="00391560"/>
    <w:rsid w:val="003936AE"/>
    <w:rsid w:val="003A0D67"/>
    <w:rsid w:val="003A2B32"/>
    <w:rsid w:val="003A3E66"/>
    <w:rsid w:val="003A4EC0"/>
    <w:rsid w:val="003B05C5"/>
    <w:rsid w:val="003B3075"/>
    <w:rsid w:val="003B506C"/>
    <w:rsid w:val="003C3D81"/>
    <w:rsid w:val="003D197A"/>
    <w:rsid w:val="003D3CFA"/>
    <w:rsid w:val="003D40E8"/>
    <w:rsid w:val="003D4A12"/>
    <w:rsid w:val="003E4C77"/>
    <w:rsid w:val="003E7B87"/>
    <w:rsid w:val="003F1AB4"/>
    <w:rsid w:val="003F2C11"/>
    <w:rsid w:val="003F69B4"/>
    <w:rsid w:val="004102FE"/>
    <w:rsid w:val="0041118F"/>
    <w:rsid w:val="00412431"/>
    <w:rsid w:val="0042415F"/>
    <w:rsid w:val="0043330F"/>
    <w:rsid w:val="00433B2B"/>
    <w:rsid w:val="00435A3A"/>
    <w:rsid w:val="00435E2E"/>
    <w:rsid w:val="0043614D"/>
    <w:rsid w:val="00437EB0"/>
    <w:rsid w:val="004520D0"/>
    <w:rsid w:val="00452334"/>
    <w:rsid w:val="00454FE0"/>
    <w:rsid w:val="004613BE"/>
    <w:rsid w:val="0046253D"/>
    <w:rsid w:val="00465D8C"/>
    <w:rsid w:val="00474DD9"/>
    <w:rsid w:val="00483E6D"/>
    <w:rsid w:val="00491107"/>
    <w:rsid w:val="00494700"/>
    <w:rsid w:val="0049528A"/>
    <w:rsid w:val="00496408"/>
    <w:rsid w:val="00497A98"/>
    <w:rsid w:val="004A5F6D"/>
    <w:rsid w:val="004B2254"/>
    <w:rsid w:val="004B34E5"/>
    <w:rsid w:val="004B4424"/>
    <w:rsid w:val="004B6411"/>
    <w:rsid w:val="004C6A0A"/>
    <w:rsid w:val="004D39C0"/>
    <w:rsid w:val="004E33E6"/>
    <w:rsid w:val="004E3C5E"/>
    <w:rsid w:val="004F088D"/>
    <w:rsid w:val="004F0D28"/>
    <w:rsid w:val="004F7132"/>
    <w:rsid w:val="00502917"/>
    <w:rsid w:val="00504B14"/>
    <w:rsid w:val="00507A77"/>
    <w:rsid w:val="00513562"/>
    <w:rsid w:val="005302B9"/>
    <w:rsid w:val="00542ACE"/>
    <w:rsid w:val="0054637C"/>
    <w:rsid w:val="00551439"/>
    <w:rsid w:val="005543EE"/>
    <w:rsid w:val="0055569E"/>
    <w:rsid w:val="005569F6"/>
    <w:rsid w:val="00561489"/>
    <w:rsid w:val="00562F21"/>
    <w:rsid w:val="00563259"/>
    <w:rsid w:val="00563F11"/>
    <w:rsid w:val="00570665"/>
    <w:rsid w:val="00571570"/>
    <w:rsid w:val="005741EA"/>
    <w:rsid w:val="00574393"/>
    <w:rsid w:val="00580444"/>
    <w:rsid w:val="00580DCF"/>
    <w:rsid w:val="00586CC7"/>
    <w:rsid w:val="00593B77"/>
    <w:rsid w:val="005A04F3"/>
    <w:rsid w:val="005B532C"/>
    <w:rsid w:val="005B56DB"/>
    <w:rsid w:val="005C627D"/>
    <w:rsid w:val="005D4C81"/>
    <w:rsid w:val="005E2167"/>
    <w:rsid w:val="005E6A6D"/>
    <w:rsid w:val="005F283A"/>
    <w:rsid w:val="005F3B54"/>
    <w:rsid w:val="005F4626"/>
    <w:rsid w:val="00603A6E"/>
    <w:rsid w:val="0060437E"/>
    <w:rsid w:val="00617A33"/>
    <w:rsid w:val="00626780"/>
    <w:rsid w:val="006457DB"/>
    <w:rsid w:val="00650D24"/>
    <w:rsid w:val="00653AD1"/>
    <w:rsid w:val="0066332C"/>
    <w:rsid w:val="00673297"/>
    <w:rsid w:val="006810BA"/>
    <w:rsid w:val="00687E68"/>
    <w:rsid w:val="00691429"/>
    <w:rsid w:val="0069225C"/>
    <w:rsid w:val="00696822"/>
    <w:rsid w:val="006978AC"/>
    <w:rsid w:val="006A1395"/>
    <w:rsid w:val="006A3C30"/>
    <w:rsid w:val="006A561B"/>
    <w:rsid w:val="006A686B"/>
    <w:rsid w:val="006B34C3"/>
    <w:rsid w:val="006B414D"/>
    <w:rsid w:val="006C00B3"/>
    <w:rsid w:val="006C1706"/>
    <w:rsid w:val="006C758D"/>
    <w:rsid w:val="006D2426"/>
    <w:rsid w:val="006D6105"/>
    <w:rsid w:val="006D78FB"/>
    <w:rsid w:val="006E5319"/>
    <w:rsid w:val="006E7E9A"/>
    <w:rsid w:val="006F272E"/>
    <w:rsid w:val="00705AB7"/>
    <w:rsid w:val="00706B59"/>
    <w:rsid w:val="00710452"/>
    <w:rsid w:val="00711C39"/>
    <w:rsid w:val="007122C7"/>
    <w:rsid w:val="007219CA"/>
    <w:rsid w:val="00734990"/>
    <w:rsid w:val="007405E5"/>
    <w:rsid w:val="007425CC"/>
    <w:rsid w:val="00745C4A"/>
    <w:rsid w:val="00762571"/>
    <w:rsid w:val="00780EAC"/>
    <w:rsid w:val="0078237C"/>
    <w:rsid w:val="0079008D"/>
    <w:rsid w:val="00791A34"/>
    <w:rsid w:val="00794BDD"/>
    <w:rsid w:val="00795729"/>
    <w:rsid w:val="00796BBE"/>
    <w:rsid w:val="00797EAE"/>
    <w:rsid w:val="007A374F"/>
    <w:rsid w:val="007B4ED9"/>
    <w:rsid w:val="007B6349"/>
    <w:rsid w:val="007B7720"/>
    <w:rsid w:val="007C09BD"/>
    <w:rsid w:val="007C236E"/>
    <w:rsid w:val="007C2E5D"/>
    <w:rsid w:val="007C4602"/>
    <w:rsid w:val="007C781F"/>
    <w:rsid w:val="007D3D49"/>
    <w:rsid w:val="007D66A5"/>
    <w:rsid w:val="007E3A2E"/>
    <w:rsid w:val="007E419E"/>
    <w:rsid w:val="007E77DE"/>
    <w:rsid w:val="00800AC1"/>
    <w:rsid w:val="00817070"/>
    <w:rsid w:val="008325E1"/>
    <w:rsid w:val="00832B82"/>
    <w:rsid w:val="00835AFA"/>
    <w:rsid w:val="00835B35"/>
    <w:rsid w:val="008407F3"/>
    <w:rsid w:val="0084453D"/>
    <w:rsid w:val="00844A33"/>
    <w:rsid w:val="0085468D"/>
    <w:rsid w:val="0086110A"/>
    <w:rsid w:val="00865898"/>
    <w:rsid w:val="00865A87"/>
    <w:rsid w:val="00872972"/>
    <w:rsid w:val="0087405D"/>
    <w:rsid w:val="00875873"/>
    <w:rsid w:val="00883345"/>
    <w:rsid w:val="0088385C"/>
    <w:rsid w:val="008A237D"/>
    <w:rsid w:val="008B00BE"/>
    <w:rsid w:val="008B16A2"/>
    <w:rsid w:val="008B33E2"/>
    <w:rsid w:val="008B3588"/>
    <w:rsid w:val="008B428F"/>
    <w:rsid w:val="008C1D38"/>
    <w:rsid w:val="008D0AFC"/>
    <w:rsid w:val="008D12F9"/>
    <w:rsid w:val="008D5629"/>
    <w:rsid w:val="008E01D6"/>
    <w:rsid w:val="008E048E"/>
    <w:rsid w:val="008E1DD5"/>
    <w:rsid w:val="008E4ED5"/>
    <w:rsid w:val="008E50FB"/>
    <w:rsid w:val="008E542C"/>
    <w:rsid w:val="00903A6D"/>
    <w:rsid w:val="0090576D"/>
    <w:rsid w:val="009147D6"/>
    <w:rsid w:val="009154F2"/>
    <w:rsid w:val="00915B55"/>
    <w:rsid w:val="009169C4"/>
    <w:rsid w:val="0093402F"/>
    <w:rsid w:val="009352B0"/>
    <w:rsid w:val="009374E1"/>
    <w:rsid w:val="00941CDF"/>
    <w:rsid w:val="0094307E"/>
    <w:rsid w:val="00950181"/>
    <w:rsid w:val="009528A9"/>
    <w:rsid w:val="00953073"/>
    <w:rsid w:val="00953B30"/>
    <w:rsid w:val="00961992"/>
    <w:rsid w:val="00963F61"/>
    <w:rsid w:val="00964228"/>
    <w:rsid w:val="0096481E"/>
    <w:rsid w:val="009668A7"/>
    <w:rsid w:val="00967DCD"/>
    <w:rsid w:val="00972856"/>
    <w:rsid w:val="009731B1"/>
    <w:rsid w:val="0098102B"/>
    <w:rsid w:val="00985D6A"/>
    <w:rsid w:val="00986BC5"/>
    <w:rsid w:val="009910DF"/>
    <w:rsid w:val="009A1057"/>
    <w:rsid w:val="009A5A94"/>
    <w:rsid w:val="009B0552"/>
    <w:rsid w:val="009B5A5E"/>
    <w:rsid w:val="009B655C"/>
    <w:rsid w:val="009C6587"/>
    <w:rsid w:val="009D2226"/>
    <w:rsid w:val="009D2980"/>
    <w:rsid w:val="009E1827"/>
    <w:rsid w:val="009E6715"/>
    <w:rsid w:val="009E6AD2"/>
    <w:rsid w:val="009F0316"/>
    <w:rsid w:val="009F43EC"/>
    <w:rsid w:val="009F7B97"/>
    <w:rsid w:val="009F7BA1"/>
    <w:rsid w:val="00A1161E"/>
    <w:rsid w:val="00A120D4"/>
    <w:rsid w:val="00A129C4"/>
    <w:rsid w:val="00A16547"/>
    <w:rsid w:val="00A245E1"/>
    <w:rsid w:val="00A30536"/>
    <w:rsid w:val="00A31CC8"/>
    <w:rsid w:val="00A36DAB"/>
    <w:rsid w:val="00A44F98"/>
    <w:rsid w:val="00A53285"/>
    <w:rsid w:val="00A57368"/>
    <w:rsid w:val="00A573AF"/>
    <w:rsid w:val="00A664D2"/>
    <w:rsid w:val="00A7261B"/>
    <w:rsid w:val="00A73389"/>
    <w:rsid w:val="00A74838"/>
    <w:rsid w:val="00A87CEF"/>
    <w:rsid w:val="00A92989"/>
    <w:rsid w:val="00A9406B"/>
    <w:rsid w:val="00A96200"/>
    <w:rsid w:val="00A96595"/>
    <w:rsid w:val="00AA145D"/>
    <w:rsid w:val="00AC1EAC"/>
    <w:rsid w:val="00AC250E"/>
    <w:rsid w:val="00AD0D17"/>
    <w:rsid w:val="00AD215F"/>
    <w:rsid w:val="00AE08E6"/>
    <w:rsid w:val="00AE35CF"/>
    <w:rsid w:val="00AE3ACF"/>
    <w:rsid w:val="00AF1F0B"/>
    <w:rsid w:val="00AF707F"/>
    <w:rsid w:val="00AF7985"/>
    <w:rsid w:val="00B036E8"/>
    <w:rsid w:val="00B059A4"/>
    <w:rsid w:val="00B110DD"/>
    <w:rsid w:val="00B11537"/>
    <w:rsid w:val="00B15422"/>
    <w:rsid w:val="00B15C67"/>
    <w:rsid w:val="00B21C48"/>
    <w:rsid w:val="00B24505"/>
    <w:rsid w:val="00B25607"/>
    <w:rsid w:val="00B272B7"/>
    <w:rsid w:val="00B322C1"/>
    <w:rsid w:val="00B34198"/>
    <w:rsid w:val="00B34F51"/>
    <w:rsid w:val="00B370D8"/>
    <w:rsid w:val="00B41A8E"/>
    <w:rsid w:val="00B5060A"/>
    <w:rsid w:val="00B531EA"/>
    <w:rsid w:val="00B61AF5"/>
    <w:rsid w:val="00B62044"/>
    <w:rsid w:val="00B757A8"/>
    <w:rsid w:val="00B75A7B"/>
    <w:rsid w:val="00B778BD"/>
    <w:rsid w:val="00B81E1F"/>
    <w:rsid w:val="00B836A0"/>
    <w:rsid w:val="00B8515B"/>
    <w:rsid w:val="00B85ACF"/>
    <w:rsid w:val="00B86B7F"/>
    <w:rsid w:val="00B90BFC"/>
    <w:rsid w:val="00BB4D36"/>
    <w:rsid w:val="00BB4E55"/>
    <w:rsid w:val="00BC7405"/>
    <w:rsid w:val="00BD0C6D"/>
    <w:rsid w:val="00BD307D"/>
    <w:rsid w:val="00BF23A8"/>
    <w:rsid w:val="00BF2BD4"/>
    <w:rsid w:val="00BF5960"/>
    <w:rsid w:val="00BF5ABF"/>
    <w:rsid w:val="00BF6861"/>
    <w:rsid w:val="00C007BC"/>
    <w:rsid w:val="00C05A27"/>
    <w:rsid w:val="00C069B2"/>
    <w:rsid w:val="00C076B9"/>
    <w:rsid w:val="00C12825"/>
    <w:rsid w:val="00C24554"/>
    <w:rsid w:val="00C30243"/>
    <w:rsid w:val="00C31A12"/>
    <w:rsid w:val="00C5009C"/>
    <w:rsid w:val="00C653D4"/>
    <w:rsid w:val="00C74084"/>
    <w:rsid w:val="00C745A0"/>
    <w:rsid w:val="00C93AF2"/>
    <w:rsid w:val="00CA4929"/>
    <w:rsid w:val="00CA6D14"/>
    <w:rsid w:val="00CB020D"/>
    <w:rsid w:val="00CB1176"/>
    <w:rsid w:val="00CC018B"/>
    <w:rsid w:val="00CC1CEF"/>
    <w:rsid w:val="00CD2C8B"/>
    <w:rsid w:val="00CD2C9A"/>
    <w:rsid w:val="00CD303F"/>
    <w:rsid w:val="00CE1A52"/>
    <w:rsid w:val="00CF0C07"/>
    <w:rsid w:val="00CF64C3"/>
    <w:rsid w:val="00D00E62"/>
    <w:rsid w:val="00D1357B"/>
    <w:rsid w:val="00D13EB8"/>
    <w:rsid w:val="00D25500"/>
    <w:rsid w:val="00D305C8"/>
    <w:rsid w:val="00D30858"/>
    <w:rsid w:val="00D4064E"/>
    <w:rsid w:val="00D42419"/>
    <w:rsid w:val="00D466EA"/>
    <w:rsid w:val="00D5293E"/>
    <w:rsid w:val="00D548A5"/>
    <w:rsid w:val="00D55547"/>
    <w:rsid w:val="00D634F0"/>
    <w:rsid w:val="00D76841"/>
    <w:rsid w:val="00D80CD3"/>
    <w:rsid w:val="00D83156"/>
    <w:rsid w:val="00D8364B"/>
    <w:rsid w:val="00D8622C"/>
    <w:rsid w:val="00D874B5"/>
    <w:rsid w:val="00D90782"/>
    <w:rsid w:val="00D92711"/>
    <w:rsid w:val="00D927D4"/>
    <w:rsid w:val="00D92D57"/>
    <w:rsid w:val="00D948E8"/>
    <w:rsid w:val="00D96CEC"/>
    <w:rsid w:val="00D96F3D"/>
    <w:rsid w:val="00DA32B5"/>
    <w:rsid w:val="00DA37A5"/>
    <w:rsid w:val="00DA3B02"/>
    <w:rsid w:val="00DA482E"/>
    <w:rsid w:val="00DB1BD8"/>
    <w:rsid w:val="00DB21DD"/>
    <w:rsid w:val="00DB4FD9"/>
    <w:rsid w:val="00DC165C"/>
    <w:rsid w:val="00DC25CA"/>
    <w:rsid w:val="00DC5A28"/>
    <w:rsid w:val="00DC6075"/>
    <w:rsid w:val="00DD0BE1"/>
    <w:rsid w:val="00DD0C5C"/>
    <w:rsid w:val="00DD3023"/>
    <w:rsid w:val="00DD6889"/>
    <w:rsid w:val="00DD7BCF"/>
    <w:rsid w:val="00DF07BF"/>
    <w:rsid w:val="00DF16B2"/>
    <w:rsid w:val="00E00075"/>
    <w:rsid w:val="00E00990"/>
    <w:rsid w:val="00E03D11"/>
    <w:rsid w:val="00E075E7"/>
    <w:rsid w:val="00E161DD"/>
    <w:rsid w:val="00E16D9C"/>
    <w:rsid w:val="00E20C12"/>
    <w:rsid w:val="00E24BCD"/>
    <w:rsid w:val="00E307FB"/>
    <w:rsid w:val="00E30D4C"/>
    <w:rsid w:val="00E323C2"/>
    <w:rsid w:val="00E34673"/>
    <w:rsid w:val="00E40CED"/>
    <w:rsid w:val="00E47588"/>
    <w:rsid w:val="00E508E3"/>
    <w:rsid w:val="00E524C6"/>
    <w:rsid w:val="00E534DE"/>
    <w:rsid w:val="00E57445"/>
    <w:rsid w:val="00E62427"/>
    <w:rsid w:val="00E6349D"/>
    <w:rsid w:val="00E63ECF"/>
    <w:rsid w:val="00E65FE7"/>
    <w:rsid w:val="00E72A12"/>
    <w:rsid w:val="00E83E5E"/>
    <w:rsid w:val="00E8629A"/>
    <w:rsid w:val="00E87633"/>
    <w:rsid w:val="00E90E32"/>
    <w:rsid w:val="00EA7B25"/>
    <w:rsid w:val="00EC1E1F"/>
    <w:rsid w:val="00EC5238"/>
    <w:rsid w:val="00EC6970"/>
    <w:rsid w:val="00EC6ABB"/>
    <w:rsid w:val="00ED3C89"/>
    <w:rsid w:val="00EE2003"/>
    <w:rsid w:val="00EF1156"/>
    <w:rsid w:val="00EF65A9"/>
    <w:rsid w:val="00F04EF1"/>
    <w:rsid w:val="00F11C0A"/>
    <w:rsid w:val="00F17173"/>
    <w:rsid w:val="00F2334D"/>
    <w:rsid w:val="00F32152"/>
    <w:rsid w:val="00F322E1"/>
    <w:rsid w:val="00F37860"/>
    <w:rsid w:val="00F402CE"/>
    <w:rsid w:val="00F40AC5"/>
    <w:rsid w:val="00F46527"/>
    <w:rsid w:val="00F5493D"/>
    <w:rsid w:val="00F57F6C"/>
    <w:rsid w:val="00F65268"/>
    <w:rsid w:val="00F67406"/>
    <w:rsid w:val="00F7006A"/>
    <w:rsid w:val="00F8788C"/>
    <w:rsid w:val="00F9276A"/>
    <w:rsid w:val="00FA1B62"/>
    <w:rsid w:val="00FA4380"/>
    <w:rsid w:val="00FA6C14"/>
    <w:rsid w:val="00FA6FE4"/>
    <w:rsid w:val="00FB1E0E"/>
    <w:rsid w:val="00FB70D5"/>
    <w:rsid w:val="00FC6FCE"/>
    <w:rsid w:val="00FD495A"/>
    <w:rsid w:val="00FE164D"/>
    <w:rsid w:val="00FE2A6A"/>
    <w:rsid w:val="00FE3268"/>
    <w:rsid w:val="00FE51F0"/>
    <w:rsid w:val="00FF0341"/>
    <w:rsid w:val="00FF1A73"/>
    <w:rsid w:val="00FF53EA"/>
    <w:rsid w:val="00FF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7E68"/>
    <w:pPr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4B4424"/>
    <w:pPr>
      <w:keepNext/>
      <w:spacing w:before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87E68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7E68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87E68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87E68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4424"/>
    <w:rPr>
      <w:b/>
      <w:iCs/>
      <w:sz w:val="26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87E68"/>
    <w:rPr>
      <w:rFonts w:cs="Times New Roman"/>
      <w:b/>
      <w:i/>
      <w:sz w:val="28"/>
      <w:szCs w:val="28"/>
      <w:u w:val="single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87E68"/>
    <w:rPr>
      <w:rFonts w:cs="Times New Roman"/>
      <w:b/>
      <w:bCs/>
      <w:sz w:val="24"/>
      <w:szCs w:val="24"/>
      <w:u w:val="single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7E68"/>
    <w:rPr>
      <w:rFonts w:ascii="Calibri" w:hAnsi="Calibri" w:cs="Calibri"/>
      <w:b/>
      <w:bCs/>
      <w:sz w:val="28"/>
      <w:szCs w:val="28"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7E68"/>
    <w:rPr>
      <w:rFonts w:cs="Times New Roman"/>
      <w:b/>
      <w:bCs/>
      <w:sz w:val="22"/>
      <w:szCs w:val="22"/>
      <w:lang w:val="en-US" w:eastAsia="en-US" w:bidi="ar-SA"/>
    </w:rPr>
  </w:style>
  <w:style w:type="paragraph" w:customStyle="1" w:styleId="Phototext">
    <w:name w:val="Photo text"/>
    <w:basedOn w:val="Normal"/>
    <w:autoRedefine/>
    <w:uiPriority w:val="99"/>
    <w:rsid w:val="00044410"/>
    <w:pPr>
      <w:tabs>
        <w:tab w:val="left" w:pos="792"/>
      </w:tabs>
    </w:pPr>
    <w:rPr>
      <w:bCs/>
      <w:sz w:val="22"/>
    </w:rPr>
  </w:style>
  <w:style w:type="paragraph" w:customStyle="1" w:styleId="Citationlist">
    <w:name w:val="Citation list"/>
    <w:basedOn w:val="Normal"/>
    <w:autoRedefine/>
    <w:uiPriority w:val="99"/>
    <w:rsid w:val="000D4CF8"/>
    <w:pPr>
      <w:ind w:left="720" w:hanging="720"/>
    </w:pPr>
  </w:style>
  <w:style w:type="paragraph" w:styleId="Header">
    <w:name w:val="header"/>
    <w:basedOn w:val="Normal"/>
    <w:link w:val="HeaderChar"/>
    <w:uiPriority w:val="99"/>
    <w:rsid w:val="009501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50181"/>
    <w:pPr>
      <w:tabs>
        <w:tab w:val="center" w:pos="4320"/>
        <w:tab w:val="right" w:pos="8640"/>
      </w:tabs>
      <w:ind w:left="28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customStyle="1" w:styleId="item">
    <w:name w:val="item"/>
    <w:basedOn w:val="Normal"/>
    <w:next w:val="Normal"/>
    <w:uiPriority w:val="99"/>
    <w:rsid w:val="00B5060A"/>
    <w:pPr>
      <w:keepNext/>
      <w:numPr>
        <w:numId w:val="1"/>
      </w:numPr>
      <w:tabs>
        <w:tab w:val="clear" w:pos="360"/>
      </w:tabs>
      <w:spacing w:before="240"/>
      <w:ind w:left="72"/>
      <w:outlineLvl w:val="1"/>
    </w:pPr>
    <w:rPr>
      <w:b/>
      <w:szCs w:val="20"/>
      <w:u w:val="single"/>
    </w:rPr>
  </w:style>
  <w:style w:type="paragraph" w:customStyle="1" w:styleId="Motion">
    <w:name w:val="Motion"/>
    <w:basedOn w:val="Normal"/>
    <w:next w:val="Normal"/>
    <w:link w:val="MotionChar"/>
    <w:uiPriority w:val="99"/>
    <w:rsid w:val="00950181"/>
    <w:pPr>
      <w:ind w:left="1440" w:hanging="720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E6349D"/>
    <w:pPr>
      <w:spacing w:after="0"/>
    </w:pPr>
    <w:rPr>
      <w:bCs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6349D"/>
    <w:rPr>
      <w:rFonts w:cs="Times New Roman"/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semiHidden/>
    <w:rsid w:val="00E6349D"/>
  </w:style>
  <w:style w:type="paragraph" w:styleId="List2">
    <w:name w:val="List 2"/>
    <w:basedOn w:val="Normal"/>
    <w:uiPriority w:val="99"/>
    <w:rsid w:val="00687E68"/>
    <w:pPr>
      <w:numPr>
        <w:numId w:val="4"/>
      </w:numPr>
    </w:pPr>
  </w:style>
  <w:style w:type="character" w:styleId="PageNumber">
    <w:name w:val="page number"/>
    <w:basedOn w:val="DefaultParagraphFont"/>
    <w:uiPriority w:val="99"/>
    <w:rsid w:val="00E6349D"/>
    <w:rPr>
      <w:rFonts w:cs="Times New Roman"/>
    </w:rPr>
  </w:style>
  <w:style w:type="paragraph" w:customStyle="1" w:styleId="Attachment">
    <w:name w:val="Attachment"/>
    <w:next w:val="Normal"/>
    <w:autoRedefine/>
    <w:uiPriority w:val="99"/>
    <w:rsid w:val="00FD495A"/>
    <w:pPr>
      <w:spacing w:after="120"/>
      <w:ind w:left="1440" w:hanging="1440"/>
    </w:pPr>
    <w:rPr>
      <w:bCs/>
      <w:sz w:val="24"/>
      <w:szCs w:val="20"/>
    </w:rPr>
  </w:style>
  <w:style w:type="table" w:styleId="TableGrid">
    <w:name w:val="Table Grid"/>
    <w:basedOn w:val="TableNormal"/>
    <w:uiPriority w:val="99"/>
    <w:rsid w:val="00580444"/>
    <w:pPr>
      <w:spacing w:after="12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950181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950181"/>
    <w:rPr>
      <w:rFonts w:cs="Times New Roman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5E6A6D"/>
    <w:rPr>
      <w:sz w:val="20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0181"/>
    <w:rPr>
      <w:rFonts w:cs="Times New Roman"/>
      <w:sz w:val="2"/>
      <w:szCs w:val="2"/>
    </w:rPr>
  </w:style>
  <w:style w:type="paragraph" w:styleId="FootnoteText">
    <w:name w:val="footnote text"/>
    <w:basedOn w:val="Normal"/>
    <w:link w:val="FootnoteTextChar"/>
    <w:semiHidden/>
    <w:rsid w:val="009501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50181"/>
    <w:rPr>
      <w:rFonts w:cs="Times New Roman"/>
      <w:lang w:val="en-US" w:eastAsia="en-US" w:bidi="ar-SA"/>
    </w:rPr>
  </w:style>
  <w:style w:type="character" w:styleId="FootnoteReference">
    <w:name w:val="footnote reference"/>
    <w:basedOn w:val="DefaultParagraphFont"/>
    <w:semiHidden/>
    <w:rsid w:val="00950181"/>
    <w:rPr>
      <w:rFonts w:cs="Times New Roman"/>
      <w:vertAlign w:val="superscript"/>
    </w:rPr>
  </w:style>
  <w:style w:type="paragraph" w:styleId="ListParagraph">
    <w:name w:val="List Paragraph"/>
    <w:basedOn w:val="Normal"/>
    <w:qFormat/>
    <w:rsid w:val="00687E68"/>
    <w:pPr>
      <w:numPr>
        <w:numId w:val="2"/>
      </w:numPr>
      <w:contextualSpacing/>
    </w:pPr>
  </w:style>
  <w:style w:type="character" w:customStyle="1" w:styleId="MotionChar">
    <w:name w:val="Motion Char"/>
    <w:basedOn w:val="DefaultParagraphFont"/>
    <w:link w:val="Motion"/>
    <w:uiPriority w:val="99"/>
    <w:locked/>
    <w:rsid w:val="00950181"/>
    <w:rPr>
      <w:rFonts w:cs="Times New Roman"/>
      <w:b/>
      <w:sz w:val="24"/>
      <w:szCs w:val="24"/>
      <w:lang w:val="en-US" w:eastAsia="en-US" w:bidi="ar-SA"/>
    </w:rPr>
  </w:style>
  <w:style w:type="paragraph" w:customStyle="1" w:styleId="Actionitem">
    <w:name w:val="Action item"/>
    <w:basedOn w:val="Normal"/>
    <w:next w:val="Normal"/>
    <w:autoRedefine/>
    <w:uiPriority w:val="99"/>
    <w:rsid w:val="00DA32B5"/>
    <w:pPr>
      <w:numPr>
        <w:numId w:val="17"/>
      </w:numPr>
      <w:tabs>
        <w:tab w:val="left" w:pos="1200"/>
      </w:tabs>
      <w:spacing w:after="240"/>
      <w:ind w:left="1200" w:hanging="480"/>
    </w:pPr>
    <w:rPr>
      <w:b/>
    </w:rPr>
  </w:style>
  <w:style w:type="paragraph" w:customStyle="1" w:styleId="subheading">
    <w:name w:val="subheading"/>
    <w:basedOn w:val="Heading1"/>
    <w:uiPriority w:val="99"/>
    <w:rsid w:val="00687E68"/>
    <w:rPr>
      <w:rFonts w:cs="Arial"/>
      <w:b w:val="0"/>
      <w:iCs w:val="0"/>
      <w:kern w:val="32"/>
      <w:sz w:val="24"/>
      <w:u w:val="none"/>
    </w:rPr>
  </w:style>
  <w:style w:type="paragraph" w:customStyle="1" w:styleId="Subitemnumbering">
    <w:name w:val="Sub item numbering"/>
    <w:basedOn w:val="item"/>
    <w:next w:val="Normal"/>
    <w:uiPriority w:val="99"/>
    <w:rsid w:val="00687E68"/>
    <w:pPr>
      <w:numPr>
        <w:numId w:val="3"/>
      </w:numPr>
    </w:pPr>
    <w:rPr>
      <w:bCs/>
      <w:szCs w:val="24"/>
    </w:rPr>
  </w:style>
  <w:style w:type="paragraph" w:customStyle="1" w:styleId="FieldText">
    <w:name w:val="Field Text"/>
    <w:basedOn w:val="Normal"/>
    <w:rsid w:val="00DA3B02"/>
    <w:pPr>
      <w:spacing w:before="60" w:after="60"/>
    </w:pPr>
    <w:rPr>
      <w:rFonts w:ascii="Arial" w:hAnsi="Arial"/>
      <w:sz w:val="19"/>
      <w:szCs w:val="20"/>
    </w:rPr>
  </w:style>
  <w:style w:type="paragraph" w:customStyle="1" w:styleId="1stLine">
    <w:name w:val="1st Line"/>
    <w:aliases w:val="Field label"/>
    <w:basedOn w:val="FieldLabel"/>
    <w:link w:val="1stLineChar"/>
    <w:rsid w:val="00DA3B02"/>
    <w:pPr>
      <w:spacing w:before="240"/>
    </w:pPr>
  </w:style>
  <w:style w:type="paragraph" w:customStyle="1" w:styleId="FieldLabel">
    <w:name w:val="Field Label"/>
    <w:basedOn w:val="Normal"/>
    <w:link w:val="FieldLabelChar"/>
    <w:rsid w:val="00DA3B02"/>
    <w:pPr>
      <w:spacing w:before="60" w:after="60"/>
    </w:pPr>
    <w:rPr>
      <w:rFonts w:ascii="Tahoma" w:hAnsi="Tahoma"/>
      <w:b/>
      <w:sz w:val="22"/>
      <w:szCs w:val="20"/>
    </w:rPr>
  </w:style>
  <w:style w:type="paragraph" w:customStyle="1" w:styleId="MeetingInformation">
    <w:name w:val="Meeting Information"/>
    <w:basedOn w:val="FieldText"/>
    <w:rsid w:val="00DA3B02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locked/>
    <w:rsid w:val="00DA3B02"/>
    <w:rPr>
      <w:rFonts w:ascii="Tahoma" w:hAnsi="Tahoma"/>
      <w:b/>
      <w:sz w:val="22"/>
    </w:rPr>
  </w:style>
  <w:style w:type="character" w:customStyle="1" w:styleId="1stLineChar">
    <w:name w:val="1st Line Char"/>
    <w:aliases w:val="Field label Char"/>
    <w:link w:val="1stLine"/>
    <w:locked/>
    <w:rsid w:val="00DA3B02"/>
    <w:rPr>
      <w:rFonts w:ascii="Tahoma" w:hAnsi="Tahoma"/>
      <w:b/>
      <w:sz w:val="22"/>
    </w:rPr>
  </w:style>
  <w:style w:type="paragraph" w:customStyle="1" w:styleId="ActionItems">
    <w:name w:val="Action Items"/>
    <w:basedOn w:val="Normal"/>
    <w:rsid w:val="00DA3B02"/>
    <w:pPr>
      <w:numPr>
        <w:numId w:val="5"/>
      </w:numPr>
      <w:tabs>
        <w:tab w:val="left" w:pos="5040"/>
      </w:tabs>
      <w:spacing w:before="60" w:after="60"/>
    </w:pPr>
    <w:rPr>
      <w:rFonts w:ascii="Arial" w:hAnsi="Arial" w:cs="Arial"/>
      <w:sz w:val="19"/>
      <w:szCs w:val="20"/>
    </w:rPr>
  </w:style>
  <w:style w:type="character" w:styleId="CommentReference">
    <w:name w:val="annotation reference"/>
    <w:basedOn w:val="DefaultParagraphFont"/>
    <w:uiPriority w:val="99"/>
    <w:semiHidden/>
    <w:rsid w:val="0037733F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7733F"/>
    <w:pPr>
      <w:spacing w:after="120"/>
    </w:pPr>
    <w:rPr>
      <w:b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733F"/>
    <w:rPr>
      <w:rFonts w:cs="Times New Roman"/>
      <w:b/>
      <w:bCs/>
      <w:sz w:val="24"/>
      <w:lang w:val="en-US" w:eastAsia="en-US" w:bidi="ar-SA"/>
    </w:rPr>
  </w:style>
  <w:style w:type="paragraph" w:styleId="DocumentMap">
    <w:name w:val="Document Map"/>
    <w:basedOn w:val="Normal"/>
    <w:link w:val="DocumentMapChar"/>
    <w:uiPriority w:val="99"/>
    <w:semiHidden/>
    <w:rsid w:val="0037733F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733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7733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7E68"/>
    <w:pPr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4B4424"/>
    <w:pPr>
      <w:keepNext/>
      <w:spacing w:before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87E68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7E68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87E68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87E68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4424"/>
    <w:rPr>
      <w:b/>
      <w:iCs/>
      <w:sz w:val="26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87E68"/>
    <w:rPr>
      <w:rFonts w:cs="Times New Roman"/>
      <w:b/>
      <w:i/>
      <w:sz w:val="28"/>
      <w:szCs w:val="28"/>
      <w:u w:val="single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87E68"/>
    <w:rPr>
      <w:rFonts w:cs="Times New Roman"/>
      <w:b/>
      <w:bCs/>
      <w:sz w:val="24"/>
      <w:szCs w:val="24"/>
      <w:u w:val="single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7E68"/>
    <w:rPr>
      <w:rFonts w:ascii="Calibri" w:hAnsi="Calibri" w:cs="Calibri"/>
      <w:b/>
      <w:bCs/>
      <w:sz w:val="28"/>
      <w:szCs w:val="28"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7E68"/>
    <w:rPr>
      <w:rFonts w:cs="Times New Roman"/>
      <w:b/>
      <w:bCs/>
      <w:sz w:val="22"/>
      <w:szCs w:val="22"/>
      <w:lang w:val="en-US" w:eastAsia="en-US" w:bidi="ar-SA"/>
    </w:rPr>
  </w:style>
  <w:style w:type="paragraph" w:customStyle="1" w:styleId="Phototext">
    <w:name w:val="Photo text"/>
    <w:basedOn w:val="Normal"/>
    <w:autoRedefine/>
    <w:uiPriority w:val="99"/>
    <w:rsid w:val="00044410"/>
    <w:pPr>
      <w:tabs>
        <w:tab w:val="left" w:pos="792"/>
      </w:tabs>
    </w:pPr>
    <w:rPr>
      <w:bCs/>
      <w:sz w:val="22"/>
    </w:rPr>
  </w:style>
  <w:style w:type="paragraph" w:customStyle="1" w:styleId="Citationlist">
    <w:name w:val="Citation list"/>
    <w:basedOn w:val="Normal"/>
    <w:autoRedefine/>
    <w:uiPriority w:val="99"/>
    <w:rsid w:val="000D4CF8"/>
    <w:pPr>
      <w:ind w:left="720" w:hanging="720"/>
    </w:pPr>
  </w:style>
  <w:style w:type="paragraph" w:styleId="Header">
    <w:name w:val="header"/>
    <w:basedOn w:val="Normal"/>
    <w:link w:val="HeaderChar"/>
    <w:uiPriority w:val="99"/>
    <w:rsid w:val="009501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50181"/>
    <w:pPr>
      <w:tabs>
        <w:tab w:val="center" w:pos="4320"/>
        <w:tab w:val="right" w:pos="8640"/>
      </w:tabs>
      <w:ind w:left="28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customStyle="1" w:styleId="item">
    <w:name w:val="item"/>
    <w:basedOn w:val="Normal"/>
    <w:next w:val="Normal"/>
    <w:uiPriority w:val="99"/>
    <w:rsid w:val="00B5060A"/>
    <w:pPr>
      <w:keepNext/>
      <w:numPr>
        <w:numId w:val="1"/>
      </w:numPr>
      <w:tabs>
        <w:tab w:val="clear" w:pos="360"/>
      </w:tabs>
      <w:spacing w:before="240"/>
      <w:ind w:left="72"/>
      <w:outlineLvl w:val="1"/>
    </w:pPr>
    <w:rPr>
      <w:b/>
      <w:szCs w:val="20"/>
      <w:u w:val="single"/>
    </w:rPr>
  </w:style>
  <w:style w:type="paragraph" w:customStyle="1" w:styleId="Motion">
    <w:name w:val="Motion"/>
    <w:basedOn w:val="Normal"/>
    <w:next w:val="Normal"/>
    <w:link w:val="MotionChar"/>
    <w:uiPriority w:val="99"/>
    <w:rsid w:val="00950181"/>
    <w:pPr>
      <w:ind w:left="1440" w:hanging="720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E6349D"/>
    <w:pPr>
      <w:spacing w:after="0"/>
    </w:pPr>
    <w:rPr>
      <w:bCs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6349D"/>
    <w:rPr>
      <w:rFonts w:cs="Times New Roman"/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semiHidden/>
    <w:rsid w:val="00E6349D"/>
  </w:style>
  <w:style w:type="paragraph" w:styleId="List2">
    <w:name w:val="List 2"/>
    <w:basedOn w:val="Normal"/>
    <w:uiPriority w:val="99"/>
    <w:rsid w:val="00687E68"/>
    <w:pPr>
      <w:numPr>
        <w:numId w:val="4"/>
      </w:numPr>
    </w:pPr>
  </w:style>
  <w:style w:type="character" w:styleId="PageNumber">
    <w:name w:val="page number"/>
    <w:basedOn w:val="DefaultParagraphFont"/>
    <w:uiPriority w:val="99"/>
    <w:rsid w:val="00E6349D"/>
    <w:rPr>
      <w:rFonts w:cs="Times New Roman"/>
    </w:rPr>
  </w:style>
  <w:style w:type="paragraph" w:customStyle="1" w:styleId="Attachment">
    <w:name w:val="Attachment"/>
    <w:next w:val="Normal"/>
    <w:autoRedefine/>
    <w:uiPriority w:val="99"/>
    <w:rsid w:val="00FD495A"/>
    <w:pPr>
      <w:spacing w:after="120"/>
      <w:ind w:left="1440" w:hanging="1440"/>
    </w:pPr>
    <w:rPr>
      <w:bCs/>
      <w:sz w:val="24"/>
      <w:szCs w:val="20"/>
    </w:rPr>
  </w:style>
  <w:style w:type="table" w:styleId="TableGrid">
    <w:name w:val="Table Grid"/>
    <w:basedOn w:val="TableNormal"/>
    <w:uiPriority w:val="99"/>
    <w:rsid w:val="00580444"/>
    <w:pPr>
      <w:spacing w:after="12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950181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950181"/>
    <w:rPr>
      <w:rFonts w:cs="Times New Roman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5E6A6D"/>
    <w:rPr>
      <w:sz w:val="20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0181"/>
    <w:rPr>
      <w:rFonts w:cs="Times New Roman"/>
      <w:sz w:val="2"/>
      <w:szCs w:val="2"/>
    </w:rPr>
  </w:style>
  <w:style w:type="paragraph" w:styleId="FootnoteText">
    <w:name w:val="footnote text"/>
    <w:basedOn w:val="Normal"/>
    <w:link w:val="FootnoteTextChar"/>
    <w:semiHidden/>
    <w:rsid w:val="009501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50181"/>
    <w:rPr>
      <w:rFonts w:cs="Times New Roman"/>
      <w:lang w:val="en-US" w:eastAsia="en-US" w:bidi="ar-SA"/>
    </w:rPr>
  </w:style>
  <w:style w:type="character" w:styleId="FootnoteReference">
    <w:name w:val="footnote reference"/>
    <w:basedOn w:val="DefaultParagraphFont"/>
    <w:semiHidden/>
    <w:rsid w:val="00950181"/>
    <w:rPr>
      <w:rFonts w:cs="Times New Roman"/>
      <w:vertAlign w:val="superscript"/>
    </w:rPr>
  </w:style>
  <w:style w:type="paragraph" w:styleId="ListParagraph">
    <w:name w:val="List Paragraph"/>
    <w:basedOn w:val="Normal"/>
    <w:qFormat/>
    <w:rsid w:val="00687E68"/>
    <w:pPr>
      <w:numPr>
        <w:numId w:val="2"/>
      </w:numPr>
      <w:contextualSpacing/>
    </w:pPr>
  </w:style>
  <w:style w:type="character" w:customStyle="1" w:styleId="MotionChar">
    <w:name w:val="Motion Char"/>
    <w:basedOn w:val="DefaultParagraphFont"/>
    <w:link w:val="Motion"/>
    <w:uiPriority w:val="99"/>
    <w:locked/>
    <w:rsid w:val="00950181"/>
    <w:rPr>
      <w:rFonts w:cs="Times New Roman"/>
      <w:b/>
      <w:sz w:val="24"/>
      <w:szCs w:val="24"/>
      <w:lang w:val="en-US" w:eastAsia="en-US" w:bidi="ar-SA"/>
    </w:rPr>
  </w:style>
  <w:style w:type="paragraph" w:customStyle="1" w:styleId="Actionitem">
    <w:name w:val="Action item"/>
    <w:basedOn w:val="Normal"/>
    <w:next w:val="Normal"/>
    <w:autoRedefine/>
    <w:uiPriority w:val="99"/>
    <w:rsid w:val="00DA32B5"/>
    <w:pPr>
      <w:numPr>
        <w:numId w:val="17"/>
      </w:numPr>
      <w:tabs>
        <w:tab w:val="left" w:pos="1200"/>
      </w:tabs>
      <w:spacing w:after="240"/>
      <w:ind w:left="1200" w:hanging="480"/>
    </w:pPr>
    <w:rPr>
      <w:b/>
    </w:rPr>
  </w:style>
  <w:style w:type="paragraph" w:customStyle="1" w:styleId="subheading">
    <w:name w:val="subheading"/>
    <w:basedOn w:val="Heading1"/>
    <w:uiPriority w:val="99"/>
    <w:rsid w:val="00687E68"/>
    <w:rPr>
      <w:rFonts w:cs="Arial"/>
      <w:b w:val="0"/>
      <w:iCs w:val="0"/>
      <w:kern w:val="32"/>
      <w:sz w:val="24"/>
      <w:u w:val="none"/>
    </w:rPr>
  </w:style>
  <w:style w:type="paragraph" w:customStyle="1" w:styleId="Subitemnumbering">
    <w:name w:val="Sub item numbering"/>
    <w:basedOn w:val="item"/>
    <w:next w:val="Normal"/>
    <w:uiPriority w:val="99"/>
    <w:rsid w:val="00687E68"/>
    <w:pPr>
      <w:numPr>
        <w:numId w:val="3"/>
      </w:numPr>
    </w:pPr>
    <w:rPr>
      <w:bCs/>
      <w:szCs w:val="24"/>
    </w:rPr>
  </w:style>
  <w:style w:type="paragraph" w:customStyle="1" w:styleId="FieldText">
    <w:name w:val="Field Text"/>
    <w:basedOn w:val="Normal"/>
    <w:rsid w:val="00DA3B02"/>
    <w:pPr>
      <w:spacing w:before="60" w:after="60"/>
    </w:pPr>
    <w:rPr>
      <w:rFonts w:ascii="Arial" w:hAnsi="Arial"/>
      <w:sz w:val="19"/>
      <w:szCs w:val="20"/>
    </w:rPr>
  </w:style>
  <w:style w:type="paragraph" w:customStyle="1" w:styleId="1stLine">
    <w:name w:val="1st Line"/>
    <w:aliases w:val="Field label"/>
    <w:basedOn w:val="FieldLabel"/>
    <w:link w:val="1stLineChar"/>
    <w:rsid w:val="00DA3B02"/>
    <w:pPr>
      <w:spacing w:before="240"/>
    </w:pPr>
  </w:style>
  <w:style w:type="paragraph" w:customStyle="1" w:styleId="FieldLabel">
    <w:name w:val="Field Label"/>
    <w:basedOn w:val="Normal"/>
    <w:link w:val="FieldLabelChar"/>
    <w:rsid w:val="00DA3B02"/>
    <w:pPr>
      <w:spacing w:before="60" w:after="60"/>
    </w:pPr>
    <w:rPr>
      <w:rFonts w:ascii="Tahoma" w:hAnsi="Tahoma"/>
      <w:b/>
      <w:sz w:val="22"/>
      <w:szCs w:val="20"/>
    </w:rPr>
  </w:style>
  <w:style w:type="paragraph" w:customStyle="1" w:styleId="MeetingInformation">
    <w:name w:val="Meeting Information"/>
    <w:basedOn w:val="FieldText"/>
    <w:rsid w:val="00DA3B02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locked/>
    <w:rsid w:val="00DA3B02"/>
    <w:rPr>
      <w:rFonts w:ascii="Tahoma" w:hAnsi="Tahoma"/>
      <w:b/>
      <w:sz w:val="22"/>
    </w:rPr>
  </w:style>
  <w:style w:type="character" w:customStyle="1" w:styleId="1stLineChar">
    <w:name w:val="1st Line Char"/>
    <w:aliases w:val="Field label Char"/>
    <w:link w:val="1stLine"/>
    <w:locked/>
    <w:rsid w:val="00DA3B02"/>
    <w:rPr>
      <w:rFonts w:ascii="Tahoma" w:hAnsi="Tahoma"/>
      <w:b/>
      <w:sz w:val="22"/>
    </w:rPr>
  </w:style>
  <w:style w:type="paragraph" w:customStyle="1" w:styleId="ActionItems">
    <w:name w:val="Action Items"/>
    <w:basedOn w:val="Normal"/>
    <w:rsid w:val="00DA3B02"/>
    <w:pPr>
      <w:numPr>
        <w:numId w:val="5"/>
      </w:numPr>
      <w:tabs>
        <w:tab w:val="left" w:pos="5040"/>
      </w:tabs>
      <w:spacing w:before="60" w:after="60"/>
    </w:pPr>
    <w:rPr>
      <w:rFonts w:ascii="Arial" w:hAnsi="Arial" w:cs="Arial"/>
      <w:sz w:val="19"/>
      <w:szCs w:val="20"/>
    </w:rPr>
  </w:style>
  <w:style w:type="character" w:styleId="CommentReference">
    <w:name w:val="annotation reference"/>
    <w:basedOn w:val="DefaultParagraphFont"/>
    <w:uiPriority w:val="99"/>
    <w:semiHidden/>
    <w:rsid w:val="0037733F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7733F"/>
    <w:pPr>
      <w:spacing w:after="120"/>
    </w:pPr>
    <w:rPr>
      <w:b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733F"/>
    <w:rPr>
      <w:rFonts w:cs="Times New Roman"/>
      <w:b/>
      <w:bCs/>
      <w:sz w:val="24"/>
      <w:lang w:val="en-US" w:eastAsia="en-US" w:bidi="ar-SA"/>
    </w:rPr>
  </w:style>
  <w:style w:type="paragraph" w:styleId="DocumentMap">
    <w:name w:val="Document Map"/>
    <w:basedOn w:val="Normal"/>
    <w:link w:val="DocumentMapChar"/>
    <w:uiPriority w:val="99"/>
    <w:semiHidden/>
    <w:rsid w:val="0037733F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733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773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2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\AppData\Roaming\Microsoft\Templates\Minutes%20and%20Summari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 and Summaries</Template>
  <TotalTime>0</TotalTime>
  <Pages>5</Pages>
  <Words>1511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Minutes</vt:lpstr>
    </vt:vector>
  </TitlesOfParts>
  <Company>Toshiba</Company>
  <LinksUpToDate>false</LinksUpToDate>
  <CharactersWithSpaces>10109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Minutes</dc:title>
  <dc:creator>Kim</dc:creator>
  <cp:lastModifiedBy>Kim Mattson</cp:lastModifiedBy>
  <cp:revision>2</cp:revision>
  <dcterms:created xsi:type="dcterms:W3CDTF">2012-07-17T06:59:00Z</dcterms:created>
  <dcterms:modified xsi:type="dcterms:W3CDTF">2012-07-17T06:59:00Z</dcterms:modified>
</cp:coreProperties>
</file>